
<file path=[Content_Types].xml><?xml version="1.0" encoding="utf-8"?>
<Types xmlns="http://schemas.openxmlformats.org/package/2006/content-types"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3BEA" w:rsidRDefault="00013BEA" w:rsidP="00013BEA">
      <w:pPr>
        <w:spacing w:before="0" w:after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0" w:name="_Toc321147149"/>
      <w:bookmarkStart w:id="1" w:name="_Toc318188227"/>
      <w:bookmarkStart w:id="2" w:name="_Toc318188327"/>
      <w:bookmarkStart w:id="3" w:name="_Toc318189312"/>
      <w:bookmarkStart w:id="4" w:name="_Toc321147011"/>
    </w:p>
    <w:p w:rsidR="00325CBB" w:rsidRPr="0033499E" w:rsidRDefault="00325CBB" w:rsidP="00013BEA">
      <w:pPr>
        <w:spacing w:before="0" w:after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013BEA" w:rsidRPr="0033499E" w:rsidRDefault="00013BEA" w:rsidP="00013BEA">
      <w:pPr>
        <w:spacing w:before="0" w:after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013BEA" w:rsidRDefault="00013BEA" w:rsidP="00013BEA">
      <w:pPr>
        <w:spacing w:before="0" w:after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013BEA" w:rsidRPr="0033499E" w:rsidRDefault="00013BEA" w:rsidP="00013BEA">
      <w:pPr>
        <w:spacing w:before="0" w:after="0" w:line="240" w:lineRule="auto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013BEA" w:rsidRPr="0033499E" w:rsidRDefault="00013BEA" w:rsidP="00013BEA">
      <w:pPr>
        <w:pStyle w:val="ac"/>
        <w:spacing w:line="360" w:lineRule="auto"/>
        <w:ind w:firstLine="720"/>
        <w:rPr>
          <w:rFonts w:ascii="Times New Roman" w:hAnsi="Times New Roman" w:cs="Times New Roman"/>
          <w:sz w:val="32"/>
          <w:szCs w:val="32"/>
        </w:rPr>
      </w:pPr>
      <w:r w:rsidRPr="0033499E">
        <w:rPr>
          <w:rFonts w:ascii="Times New Roman" w:hAnsi="Times New Roman" w:cs="Times New Roman"/>
          <w:sz w:val="32"/>
          <w:szCs w:val="32"/>
        </w:rPr>
        <w:t>Открытый областной конкурс исследовательских работ</w:t>
      </w:r>
    </w:p>
    <w:p w:rsidR="00013BEA" w:rsidRPr="0033499E" w:rsidRDefault="00013BEA" w:rsidP="00013BEA">
      <w:pPr>
        <w:pStyle w:val="ac"/>
        <w:spacing w:line="360" w:lineRule="auto"/>
        <w:rPr>
          <w:rFonts w:ascii="Times New Roman" w:hAnsi="Times New Roman" w:cs="Times New Roman"/>
          <w:sz w:val="32"/>
          <w:szCs w:val="32"/>
        </w:rPr>
      </w:pPr>
      <w:r w:rsidRPr="0033499E">
        <w:rPr>
          <w:rFonts w:ascii="Times New Roman" w:hAnsi="Times New Roman" w:cs="Times New Roman"/>
          <w:b/>
          <w:sz w:val="32"/>
          <w:szCs w:val="32"/>
        </w:rPr>
        <w:t xml:space="preserve"> «Пятое колесо» </w:t>
      </w:r>
      <w:r w:rsidRPr="0033499E">
        <w:rPr>
          <w:rFonts w:ascii="Times New Roman" w:hAnsi="Times New Roman" w:cs="Times New Roman"/>
          <w:sz w:val="32"/>
          <w:szCs w:val="32"/>
        </w:rPr>
        <w:t xml:space="preserve">по техническому и декоративно-прикладному творчеству, рационализации и изобретательству среди обучающихся образовательных организаций (учреждений) в 2015 - 2016 учебном году </w:t>
      </w:r>
    </w:p>
    <w:sdt>
      <w:sdtPr>
        <w:rPr>
          <w:rFonts w:ascii="Times New Roman" w:hAnsi="Times New Roman" w:cs="Times New Roman"/>
          <w:sz w:val="28"/>
          <w:szCs w:val="28"/>
        </w:rPr>
        <w:id w:val="-235869883"/>
        <w:docPartObj>
          <w:docPartGallery w:val="Cover Pages"/>
          <w:docPartUnique/>
        </w:docPartObj>
      </w:sdtPr>
      <w:sdtContent>
        <w:p w:rsidR="00013BEA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>Номинаци</w:t>
          </w:r>
          <w:r>
            <w:rPr>
              <w:rFonts w:ascii="Times New Roman" w:hAnsi="Times New Roman" w:cs="Times New Roman"/>
              <w:b/>
              <w:sz w:val="28"/>
              <w:szCs w:val="28"/>
            </w:rPr>
            <w:t>я</w:t>
          </w: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 xml:space="preserve"> «</w:t>
          </w:r>
          <w:r w:rsidR="000212CB">
            <w:rPr>
              <w:rFonts w:ascii="Times New Roman" w:hAnsi="Times New Roman" w:cs="Times New Roman"/>
              <w:sz w:val="28"/>
              <w:szCs w:val="28"/>
            </w:rPr>
            <w:t>Безопасность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>»</w:t>
          </w: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>Тема работы: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 xml:space="preserve"> «Роборука – дистанционный манипулятор»</w:t>
          </w: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>Ф.И.О.</w:t>
          </w:r>
          <w:r>
            <w:rPr>
              <w:rFonts w:ascii="Times New Roman" w:hAnsi="Times New Roman" w:cs="Times New Roman"/>
              <w:b/>
              <w:sz w:val="28"/>
              <w:szCs w:val="28"/>
            </w:rPr>
            <w:t xml:space="preserve"> автора</w:t>
          </w: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>: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 xml:space="preserve"> Костечко Владимир Александрович</w:t>
          </w: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>Дата рождения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>: 25.05.2000</w:t>
          </w: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 xml:space="preserve">Ф.И.О. </w:t>
          </w:r>
          <w:r w:rsidR="00325CBB">
            <w:rPr>
              <w:rFonts w:ascii="Times New Roman" w:hAnsi="Times New Roman" w:cs="Times New Roman"/>
              <w:b/>
              <w:sz w:val="28"/>
              <w:szCs w:val="28"/>
            </w:rPr>
            <w:t>педагога</w:t>
          </w: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 xml:space="preserve">: 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>Агунова Елена Владимировна</w:t>
          </w: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>Учреждение: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 xml:space="preserve"> МБОУ «Гимназия №1 Брянского района»</w:t>
          </w:r>
          <w:r w:rsidR="00325CBB">
            <w:rPr>
              <w:rFonts w:ascii="Times New Roman" w:hAnsi="Times New Roman" w:cs="Times New Roman"/>
              <w:sz w:val="28"/>
              <w:szCs w:val="28"/>
            </w:rPr>
            <w:t xml:space="preserve"> Брянской области</w:t>
          </w: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 xml:space="preserve">Тел.: 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>8 (4832) 94-17-94</w:t>
          </w: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</w:p>
        <w:p w:rsidR="00013BEA" w:rsidRPr="0033499E" w:rsidRDefault="00013BEA" w:rsidP="00013BEA">
          <w:pPr>
            <w:pStyle w:val="ac"/>
            <w:spacing w:line="360" w:lineRule="auto"/>
            <w:rPr>
              <w:rFonts w:ascii="Times New Roman" w:hAnsi="Times New Roman" w:cs="Times New Roman"/>
              <w:sz w:val="28"/>
              <w:szCs w:val="28"/>
            </w:rPr>
          </w:pPr>
          <w:r w:rsidRPr="0033499E">
            <w:rPr>
              <w:rFonts w:ascii="Times New Roman" w:hAnsi="Times New Roman" w:cs="Times New Roman"/>
              <w:b/>
              <w:sz w:val="28"/>
              <w:szCs w:val="28"/>
            </w:rPr>
            <w:t xml:space="preserve">Год подачи работы на конкурс: </w:t>
          </w:r>
          <w:r w:rsidRPr="0033499E">
            <w:rPr>
              <w:rFonts w:ascii="Times New Roman" w:hAnsi="Times New Roman" w:cs="Times New Roman"/>
              <w:sz w:val="28"/>
              <w:szCs w:val="28"/>
            </w:rPr>
            <w:t>2016</w:t>
          </w:r>
        </w:p>
      </w:sdtContent>
    </w:sdt>
    <w:bookmarkEnd w:id="0"/>
    <w:bookmarkEnd w:id="1"/>
    <w:bookmarkEnd w:id="2"/>
    <w:bookmarkEnd w:id="3"/>
    <w:bookmarkEnd w:id="4"/>
    <w:p w:rsidR="00A7335E" w:rsidRDefault="00A7335E" w:rsidP="002744D4">
      <w:pPr>
        <w:pStyle w:val="1"/>
        <w:spacing w:before="0" w:after="0" w:line="360" w:lineRule="auto"/>
        <w:ind w:right="85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013BEA" w:rsidRDefault="00013BEA" w:rsidP="00013BEA"/>
    <w:p w:rsidR="00325CBB" w:rsidRDefault="00325CBB" w:rsidP="00013BEA"/>
    <w:p w:rsidR="00325CBB" w:rsidRDefault="00325CBB" w:rsidP="00013BEA"/>
    <w:p w:rsidR="00013BEA" w:rsidRPr="00013BEA" w:rsidRDefault="00013BEA" w:rsidP="00013BEA"/>
    <w:p w:rsidR="002744D4" w:rsidRPr="002744D4" w:rsidRDefault="002744D4" w:rsidP="002744D4">
      <w:pPr>
        <w:pStyle w:val="1"/>
        <w:spacing w:before="0" w:after="0" w:line="360" w:lineRule="auto"/>
        <w:ind w:right="850"/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2744D4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Оглавление</w:t>
      </w:r>
    </w:p>
    <w:p w:rsidR="002744D4" w:rsidRPr="00230EFB" w:rsidRDefault="002744D4" w:rsidP="002744D4">
      <w:pPr>
        <w:spacing w:before="0"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                                                                                           </w:t>
      </w:r>
      <w:r w:rsidR="00230EF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Стр.</w:t>
      </w:r>
    </w:p>
    <w:p w:rsidR="00071E62" w:rsidRPr="00230EFB" w:rsidRDefault="002744D4" w:rsidP="00230EFB">
      <w:pPr>
        <w:spacing w:before="0" w:line="276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 Введение ____________________________________________</w:t>
      </w:r>
      <w:r w:rsidR="009F36F3"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___</w:t>
      </w:r>
      <w:r w:rsidR="00071E62"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9F36F3"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</w:t>
      </w:r>
    </w:p>
    <w:p w:rsidR="005F1A20" w:rsidRDefault="00071E62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Цели и задачи проекта __________________________________</w:t>
      </w:r>
      <w:r w:rsidR="009F36F3">
        <w:rPr>
          <w:rFonts w:ascii="Times New Roman" w:hAnsi="Times New Roman" w:cs="Times New Roman"/>
          <w:color w:val="000000" w:themeColor="text1"/>
          <w:sz w:val="28"/>
          <w:szCs w:val="28"/>
        </w:rPr>
        <w:t>___</w:t>
      </w:r>
      <w:r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_</w:t>
      </w:r>
      <w:r w:rsidR="009F36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3</w:t>
      </w:r>
    </w:p>
    <w:p w:rsidR="00230EFB" w:rsidRPr="0001221F" w:rsidRDefault="00230EFB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744D4" w:rsidRPr="00230EFB" w:rsidRDefault="002744D4" w:rsidP="00230EFB">
      <w:pPr>
        <w:spacing w:before="0" w:line="276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2. Основная часть _______________________________________</w:t>
      </w:r>
      <w:r w:rsid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_ </w:t>
      </w:r>
      <w:r w:rsidR="005F1A20"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4-11</w:t>
      </w:r>
    </w:p>
    <w:p w:rsidR="002744D4" w:rsidRPr="0001221F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2.1. Немного истории </w:t>
      </w:r>
      <w:r w:rsidR="002744D4"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__________________________________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>__</w:t>
      </w:r>
      <w:r w:rsidR="002744D4"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4-7   </w:t>
      </w:r>
    </w:p>
    <w:p w:rsidR="002744D4" w:rsidRPr="0001221F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2.2. Оборудование и материалы __________________________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>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8</w:t>
      </w:r>
    </w:p>
    <w:p w:rsidR="002744D4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2.3. Процесс создания прототипа </w:t>
      </w:r>
      <w:r w:rsidR="002744D4"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__________________________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__    9-11  </w:t>
      </w:r>
    </w:p>
    <w:p w:rsidR="00A7335E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2.3.1. Создание датчиков ________________________________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>___    9</w:t>
      </w:r>
    </w:p>
    <w:p w:rsidR="00A7335E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2.3.2. Создание печатной платы для датчиков________________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>__    9</w:t>
      </w:r>
    </w:p>
    <w:p w:rsidR="00A7335E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2.3.3. Проверка датчиков ________________________________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>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10</w:t>
      </w:r>
    </w:p>
    <w:p w:rsidR="00A7335E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2.3.4. Создание роборуки _________________________________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>__   10</w:t>
      </w:r>
    </w:p>
    <w:p w:rsidR="00A7335E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2.3.5. Итоговая проверка _________________________________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>__    11</w:t>
      </w:r>
    </w:p>
    <w:p w:rsidR="005F1A20" w:rsidRDefault="00A7335E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2.3.6. Финальные штрихи _______________________________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>__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_</w:t>
      </w:r>
      <w:r w:rsidR="005F1A2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11</w:t>
      </w:r>
    </w:p>
    <w:p w:rsidR="00230EFB" w:rsidRPr="0001221F" w:rsidRDefault="00230EFB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2744D4" w:rsidRDefault="002744D4" w:rsidP="002744D4">
      <w:pPr>
        <w:spacing w:before="0"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3. Заключение _________________________________________</w:t>
      </w:r>
      <w:r w:rsidR="00230EFB"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__     12</w:t>
      </w:r>
    </w:p>
    <w:p w:rsidR="00230EFB" w:rsidRPr="00230EFB" w:rsidRDefault="00230EFB" w:rsidP="002744D4">
      <w:pPr>
        <w:spacing w:before="0"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44D4" w:rsidRDefault="002744D4" w:rsidP="002744D4">
      <w:pPr>
        <w:spacing w:before="0"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4. Список используемой литературы  _____________________</w:t>
      </w:r>
      <w:r w:rsidR="00230EFB"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__</w:t>
      </w:r>
      <w:r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__</w:t>
      </w:r>
      <w:r w:rsidR="00230EFB"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13</w:t>
      </w:r>
    </w:p>
    <w:p w:rsidR="00230EFB" w:rsidRPr="00230EFB" w:rsidRDefault="00230EFB" w:rsidP="002744D4">
      <w:pPr>
        <w:spacing w:before="0" w:line="36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2744D4" w:rsidRDefault="002744D4" w:rsidP="00230EFB">
      <w:pPr>
        <w:spacing w:before="0" w:line="276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5. Приложения __________________________________________</w:t>
      </w:r>
      <w:r w:rsidR="00230EF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    14-29</w:t>
      </w:r>
    </w:p>
    <w:p w:rsidR="00230EFB" w:rsidRPr="00230EFB" w:rsidRDefault="00230EFB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0EFB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1____________________________________________ 14-24</w:t>
      </w:r>
    </w:p>
    <w:p w:rsidR="00230EFB" w:rsidRPr="00230EFB" w:rsidRDefault="00230EFB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0EFB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2 ____________________________________________ 25-28</w:t>
      </w:r>
    </w:p>
    <w:p w:rsidR="00230EFB" w:rsidRDefault="00230EFB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30EFB"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3 ____________________________________________ 29</w:t>
      </w:r>
    </w:p>
    <w:p w:rsidR="00230EFB" w:rsidRPr="00230EFB" w:rsidRDefault="00230EFB" w:rsidP="00230EFB">
      <w:pPr>
        <w:spacing w:before="0" w:line="276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 4 ________________________________________ на диске</w:t>
      </w:r>
    </w:p>
    <w:p w:rsidR="0072083C" w:rsidRPr="0033499E" w:rsidRDefault="00071E62" w:rsidP="0072083C">
      <w:pPr>
        <w:pStyle w:val="1"/>
        <w:spacing w:after="0" w:line="360" w:lineRule="auto"/>
        <w:ind w:right="85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1. </w:t>
      </w:r>
      <w:r w:rsidR="0072083C" w:rsidRPr="0033499E">
        <w:rPr>
          <w:rFonts w:ascii="Times New Roman" w:hAnsi="Times New Roman" w:cs="Times New Roman"/>
          <w:b/>
          <w:color w:val="auto"/>
          <w:sz w:val="28"/>
          <w:szCs w:val="28"/>
        </w:rPr>
        <w:t xml:space="preserve">Введение </w:t>
      </w:r>
    </w:p>
    <w:p w:rsidR="009F36F3" w:rsidRDefault="00BA1FED" w:rsidP="009F36F3">
      <w:pPr>
        <w:pStyle w:val="1"/>
        <w:spacing w:before="0" w:after="0" w:line="360" w:lineRule="auto"/>
        <w:ind w:right="850" w:firstLine="720"/>
        <w:jc w:val="both"/>
        <w:rPr>
          <w:rFonts w:ascii="Times New Roman" w:hAnsi="Times New Roman" w:cs="Times New Roman"/>
          <w:iCs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iCs/>
          <w:color w:val="auto"/>
          <w:sz w:val="28"/>
          <w:szCs w:val="28"/>
        </w:rPr>
        <w:t>Актуальность данного</w:t>
      </w:r>
      <w:r w:rsidR="0072083C" w:rsidRPr="0033499E">
        <w:rPr>
          <w:rFonts w:ascii="Times New Roman" w:hAnsi="Times New Roman" w:cs="Times New Roman"/>
          <w:b/>
          <w:iCs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iCs/>
          <w:color w:val="auto"/>
          <w:sz w:val="28"/>
          <w:szCs w:val="28"/>
        </w:rPr>
        <w:t>проекта</w:t>
      </w:r>
      <w:r w:rsidR="0072083C" w:rsidRPr="0033499E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обусловлена тем, что в современном мире</w:t>
      </w:r>
      <w:r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очень много</w:t>
      </w:r>
      <w:r w:rsidR="007C7110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объектов, на которых человеку необходимо выполнять определенные виды работ, когда существует реальная опасность для </w:t>
      </w:r>
      <w:r w:rsidR="009F36F3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его </w:t>
      </w:r>
      <w:r w:rsidR="007C7110">
        <w:rPr>
          <w:rFonts w:ascii="Times New Roman" w:hAnsi="Times New Roman" w:cs="Times New Roman"/>
          <w:iCs/>
          <w:color w:val="auto"/>
          <w:sz w:val="28"/>
          <w:szCs w:val="28"/>
        </w:rPr>
        <w:t>жизни и здоровья (работа с радиоактивными и взрывчатыми веществами, химическими и биологически опасными предметами и др.)</w:t>
      </w:r>
      <w:r w:rsidR="009F36F3">
        <w:rPr>
          <w:rFonts w:ascii="Times New Roman" w:hAnsi="Times New Roman" w:cs="Times New Roman"/>
          <w:iCs/>
          <w:color w:val="auto"/>
          <w:sz w:val="28"/>
          <w:szCs w:val="28"/>
        </w:rPr>
        <w:t>.</w:t>
      </w:r>
      <w:r w:rsidR="007C7110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Поэтому создание «руки-робота», способн</w:t>
      </w:r>
      <w:r w:rsidR="008C3DC7">
        <w:rPr>
          <w:rFonts w:ascii="Times New Roman" w:hAnsi="Times New Roman" w:cs="Times New Roman"/>
          <w:iCs/>
          <w:color w:val="auto"/>
          <w:sz w:val="28"/>
          <w:szCs w:val="28"/>
        </w:rPr>
        <w:t>ой</w:t>
      </w:r>
      <w:r w:rsidR="007C7110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на расстоянии выполнять вместо человека определенные операции</w:t>
      </w:r>
      <w:r w:rsidR="009F36F3">
        <w:rPr>
          <w:rFonts w:ascii="Times New Roman" w:hAnsi="Times New Roman" w:cs="Times New Roman"/>
          <w:iCs/>
          <w:color w:val="auto"/>
          <w:sz w:val="28"/>
          <w:szCs w:val="28"/>
        </w:rPr>
        <w:t>,</w:t>
      </w:r>
      <w:r w:rsidR="007C7110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является необходимым и перспективным</w:t>
      </w:r>
      <w:r w:rsidR="009F36F3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направлением</w:t>
      </w:r>
      <w:r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в развитии робототехники для промышленности, медицины, обороны</w:t>
      </w:r>
      <w:r w:rsidR="007C7110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и т</w:t>
      </w:r>
      <w:r w:rsidR="00DD7BB4">
        <w:rPr>
          <w:rFonts w:ascii="Times New Roman" w:hAnsi="Times New Roman" w:cs="Times New Roman"/>
          <w:iCs/>
          <w:color w:val="auto"/>
          <w:sz w:val="28"/>
          <w:szCs w:val="28"/>
        </w:rPr>
        <w:t>.</w:t>
      </w:r>
      <w:r w:rsidR="007C7110">
        <w:rPr>
          <w:rFonts w:ascii="Times New Roman" w:hAnsi="Times New Roman" w:cs="Times New Roman"/>
          <w:iCs/>
          <w:color w:val="auto"/>
          <w:sz w:val="28"/>
          <w:szCs w:val="28"/>
        </w:rPr>
        <w:t>д.</w:t>
      </w:r>
      <w:r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 </w:t>
      </w:r>
    </w:p>
    <w:p w:rsidR="009F36F3" w:rsidRDefault="009F36F3" w:rsidP="009F36F3">
      <w:pPr>
        <w:pStyle w:val="1"/>
        <w:spacing w:before="0" w:after="0" w:line="360" w:lineRule="auto"/>
        <w:ind w:right="850" w:firstLine="720"/>
        <w:jc w:val="both"/>
        <w:rPr>
          <w:rFonts w:ascii="Times New Roman" w:hAnsi="Times New Roman" w:cs="Times New Roman"/>
          <w:iCs/>
          <w:color w:val="auto"/>
          <w:sz w:val="28"/>
          <w:szCs w:val="28"/>
        </w:rPr>
      </w:pPr>
    </w:p>
    <w:p w:rsidR="009F36F3" w:rsidRDefault="009F36F3" w:rsidP="009F36F3">
      <w:pPr>
        <w:pStyle w:val="1"/>
        <w:spacing w:before="0" w:after="0" w:line="360" w:lineRule="auto"/>
        <w:ind w:right="850" w:firstLine="720"/>
        <w:jc w:val="both"/>
        <w:rPr>
          <w:rFonts w:ascii="Times New Roman" w:hAnsi="Times New Roman" w:cs="Times New Roman"/>
          <w:b/>
          <w:iCs/>
          <w:color w:val="auto"/>
          <w:sz w:val="28"/>
          <w:szCs w:val="28"/>
        </w:rPr>
      </w:pPr>
    </w:p>
    <w:p w:rsidR="0001221F" w:rsidRPr="0001221F" w:rsidRDefault="0001221F" w:rsidP="009F36F3">
      <w:pPr>
        <w:pStyle w:val="1"/>
        <w:spacing w:before="0" w:after="0" w:line="360" w:lineRule="auto"/>
        <w:ind w:right="850" w:firstLine="720"/>
        <w:jc w:val="both"/>
        <w:rPr>
          <w:rFonts w:ascii="Times New Roman" w:hAnsi="Times New Roman" w:cs="Times New Roman"/>
          <w:iCs/>
          <w:color w:val="auto"/>
          <w:sz w:val="28"/>
          <w:szCs w:val="28"/>
        </w:rPr>
      </w:pPr>
      <w:r w:rsidRPr="00AF3E14">
        <w:rPr>
          <w:rFonts w:ascii="Times New Roman" w:hAnsi="Times New Roman" w:cs="Times New Roman"/>
          <w:b/>
          <w:iCs/>
          <w:color w:val="auto"/>
          <w:sz w:val="28"/>
          <w:szCs w:val="28"/>
        </w:rPr>
        <w:t>Цель проекта</w:t>
      </w:r>
      <w:r w:rsidR="00A7335E">
        <w:rPr>
          <w:rFonts w:ascii="Times New Roman" w:hAnsi="Times New Roman" w:cs="Times New Roman"/>
          <w:b/>
          <w:iCs/>
          <w:color w:val="auto"/>
          <w:sz w:val="28"/>
          <w:szCs w:val="28"/>
        </w:rPr>
        <w:t xml:space="preserve">: </w:t>
      </w:r>
      <w:r w:rsidR="00A7335E">
        <w:rPr>
          <w:rFonts w:ascii="Times New Roman" w:hAnsi="Times New Roman" w:cs="Times New Roman"/>
          <w:iCs/>
          <w:color w:val="auto"/>
          <w:sz w:val="28"/>
          <w:szCs w:val="28"/>
        </w:rPr>
        <w:t>изготовление</w:t>
      </w:r>
      <w:r w:rsidRPr="0001221F">
        <w:rPr>
          <w:rFonts w:ascii="Times New Roman" w:hAnsi="Times New Roman" w:cs="Times New Roman"/>
          <w:iCs/>
          <w:color w:val="auto"/>
          <w:sz w:val="28"/>
          <w:szCs w:val="28"/>
        </w:rPr>
        <w:t xml:space="preserve"> роборуки – дистанционного манипулятора.</w:t>
      </w:r>
    </w:p>
    <w:p w:rsidR="0001221F" w:rsidRDefault="0001221F" w:rsidP="009F36F3">
      <w:pPr>
        <w:spacing w:line="360" w:lineRule="auto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AF3E14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Задачи проекта: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</w:p>
    <w:p w:rsidR="0001221F" w:rsidRPr="0001221F" w:rsidRDefault="0001221F" w:rsidP="009F36F3">
      <w:pPr>
        <w:pStyle w:val="aff1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Изучить конструкторскую документацию роборуки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 интернет сайтов.</w:t>
      </w:r>
    </w:p>
    <w:p w:rsidR="0001221F" w:rsidRPr="0001221F" w:rsidRDefault="0001221F" w:rsidP="009F36F3">
      <w:pPr>
        <w:pStyle w:val="aff1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Составить смету проекта с возможностью удешевления</w:t>
      </w:r>
      <w:r w:rsidR="000E596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(Приложение 3)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1221F" w:rsidRDefault="008714FA" w:rsidP="009F36F3">
      <w:pPr>
        <w:pStyle w:val="aff1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Изготовить часть </w:t>
      </w:r>
      <w:r w:rsidR="0001221F"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детал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ей в </w:t>
      </w:r>
      <w:r w:rsidR="0001221F"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домашних условиях самостоятельно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1221F" w:rsidRPr="0001221F" w:rsidRDefault="0001221F" w:rsidP="009F36F3">
      <w:pPr>
        <w:pStyle w:val="aff1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Приобрести оборудование для изготовления роборуки</w:t>
      </w:r>
      <w:r w:rsidR="009F36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желательно российского производства</w:t>
      </w:r>
      <w:r w:rsidR="009F36F3"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01221F" w:rsidRPr="0001221F" w:rsidRDefault="0001221F" w:rsidP="009F36F3">
      <w:pPr>
        <w:pStyle w:val="aff1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1221F">
        <w:rPr>
          <w:rFonts w:ascii="Times New Roman" w:hAnsi="Times New Roman" w:cs="Times New Roman"/>
          <w:color w:val="000000" w:themeColor="text1"/>
          <w:sz w:val="28"/>
          <w:szCs w:val="28"/>
        </w:rPr>
        <w:t>Разработать программу для микрокомпьютера.</w:t>
      </w:r>
    </w:p>
    <w:p w:rsidR="0001221F" w:rsidRDefault="0001221F" w:rsidP="009F36F3">
      <w:pPr>
        <w:pStyle w:val="aff1"/>
        <w:numPr>
          <w:ilvl w:val="0"/>
          <w:numId w:val="20"/>
        </w:numPr>
        <w:spacing w:line="36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Изготовить роборуку –</w:t>
      </w:r>
      <w:r w:rsidR="00DD7BB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истанционный манипулятор.</w:t>
      </w:r>
    </w:p>
    <w:p w:rsidR="0001221F" w:rsidRDefault="0001221F" w:rsidP="0001221F">
      <w:pPr>
        <w:pStyle w:val="aff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1221F" w:rsidRPr="0001221F" w:rsidRDefault="0001221F" w:rsidP="0001221F">
      <w:pPr>
        <w:pStyle w:val="aff1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F36F3" w:rsidRDefault="009F36F3" w:rsidP="0001221F">
      <w:pPr>
        <w:ind w:left="360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9F36F3" w:rsidRDefault="009F36F3" w:rsidP="0001221F">
      <w:pPr>
        <w:ind w:left="360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9F36F3" w:rsidRDefault="009F36F3" w:rsidP="009F36F3">
      <w:pPr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071E62" w:rsidRPr="00071E62" w:rsidRDefault="00071E62" w:rsidP="0001221F">
      <w:pPr>
        <w:ind w:left="36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 xml:space="preserve">2. </w:t>
      </w:r>
      <w:r w:rsidRPr="00071E62">
        <w:rPr>
          <w:rFonts w:ascii="Times New Roman" w:hAnsi="Times New Roman" w:cs="Times New Roman"/>
          <w:b/>
          <w:color w:val="auto"/>
          <w:sz w:val="28"/>
          <w:szCs w:val="28"/>
        </w:rPr>
        <w:t>Основная часть</w:t>
      </w:r>
    </w:p>
    <w:p w:rsidR="008F24B7" w:rsidRPr="008F24B7" w:rsidRDefault="00071E62" w:rsidP="008F24B7">
      <w:pPr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071E62">
        <w:rPr>
          <w:rFonts w:ascii="Times New Roman" w:hAnsi="Times New Roman" w:cs="Times New Roman"/>
          <w:b/>
          <w:color w:val="auto"/>
          <w:sz w:val="28"/>
          <w:szCs w:val="28"/>
        </w:rPr>
        <w:t>2</w:t>
      </w:r>
      <w:r w:rsidR="008F24B7">
        <w:rPr>
          <w:rFonts w:ascii="Times New Roman" w:hAnsi="Times New Roman" w:cs="Times New Roman"/>
          <w:b/>
          <w:color w:val="auto"/>
          <w:sz w:val="28"/>
          <w:szCs w:val="28"/>
        </w:rPr>
        <w:t>.1. Немного истории</w:t>
      </w:r>
    </w:p>
    <w:p w:rsidR="008F24B7" w:rsidRPr="008F24B7" w:rsidRDefault="008F24B7" w:rsidP="008F24B7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 xml:space="preserve">Человеческая рука (вернее, кисть руки) это одно из чудес природы и громадный вызов инженерам робототехникам, которые пытаются её скопировать «один к одному». </w:t>
      </w:r>
    </w:p>
    <w:p w:rsidR="008F24B7" w:rsidRPr="008F24B7" w:rsidRDefault="008F24B7" w:rsidP="000C3889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>«Слепое» копирование кисти человеческой руки – занятие малоперспективное. Лучшая идея состоит в том, чтобы решить, какие из наиболее важных функций кисти руки должны быть воспроизведены, и как этого лучше всего достичь, пользуясь сейчас доступными технологиями. </w:t>
      </w:r>
    </w:p>
    <w:p w:rsidR="008F24B7" w:rsidRPr="008F24B7" w:rsidRDefault="008F24B7" w:rsidP="008F24B7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>Промышленные роботы манипулируют предметами уже в течение многих десятилетий. Но они обычно используют самые простые захваты (типа параллельных «челюстей»), которые открываются и закрываются по команде, чтобы схватить, держать, или переместить предмет строго заданной формы, на который они и рассчитаны. Такая «негибкость» (низкая степень адаптации) – не проблема на сборочном конвейере. Но этого не будет достаточно для будущих роботов, разработанных для взаимодействия с людьми в самой разнообразной окружающей обстановке.</w:t>
      </w:r>
    </w:p>
    <w:p w:rsidR="008F24B7" w:rsidRPr="008F24B7" w:rsidRDefault="008F24B7" w:rsidP="008F24B7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 xml:space="preserve">Скоро появится новое поколение роботов, «бродящих» вокруг домов, санаториев, фабрик, и т.д. К этим роботам люди будут обращаться с самыми разнообразными просьбами: cварить кофе, принести лекарства или притащить заготовки к цеху. Каждая такая главная полезная функция в свою очередь потребуют реализации множества вспомогательных функций. Например, открытие бутылки потребует, чтобы робот определил размер и форму предмета, правильно схватил её (горлышком вверх) и затем приложил достаточное усилие, чтобы удержать бутылку (но не чрезмерное, чтобы не раздавить её) и достаточный вращающий момент, чтобы открутить пробку. Чтобы удовлетворить эти разнообразные потребности, чтобы приспособиться </w:t>
      </w:r>
      <w:r w:rsidRPr="008F24B7">
        <w:rPr>
          <w:rFonts w:ascii="Times New Roman" w:hAnsi="Times New Roman" w:cs="Times New Roman"/>
          <w:color w:val="auto"/>
          <w:sz w:val="28"/>
          <w:szCs w:val="28"/>
        </w:rPr>
        <w:lastRenderedPageBreak/>
        <w:t>к огромному разнообразию ситуаций «на лету» захватам робота будет нужна очень высокая степень адаптации и чувствительности.</w:t>
      </w:r>
    </w:p>
    <w:p w:rsidR="008F24B7" w:rsidRPr="008F24B7" w:rsidRDefault="008F24B7" w:rsidP="008F24B7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 xml:space="preserve">Поиски универсальной руки для роботов привели к проектам, в которых рука робота точно подражает человеческой руке, и другим, в которых «кисть руки» больше напоминает металлические зажимы. </w:t>
      </w:r>
    </w:p>
    <w:p w:rsidR="008F24B7" w:rsidRPr="008F24B7" w:rsidRDefault="008F24B7" w:rsidP="008F24B7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>В 1980-х робототехники могли конструировать и изготавливать роборуки с тремя или четырьмя пальцами (и противопоставляемым большим пальцем), копируя структуру кисти человеческой руки. У этих рук был футуристический, научно-фантастический вид, и они привлекли большое внимание. Но большинство из них выполняли свои функции не эффективно. Копирование многих суставов человеческой руки увеличило сложность и стоимость человекоподобных роборук. У некоторых моделей было больше чем 30 приводов, каждый из которых приводил в действие только один сустав (и каждый из которых мог внезапно отказать). И, из-за наличия на каждом пальце датчиков осязания с низкой чувствительностью, было трудно скоординировать движения «пальцев» руки между всеми точками контакта пальцев с поверхностью захватываемого предмета.</w:t>
      </w:r>
    </w:p>
    <w:p w:rsidR="008F24B7" w:rsidRPr="008F24B7" w:rsidRDefault="008F24B7" w:rsidP="008F24B7">
      <w:pPr>
        <w:spacing w:line="360" w:lineRule="auto"/>
        <w:ind w:firstLine="708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>Так называемые «подприводные» (underactuated) руки – это альтернативный подход к роботизированной манипуляции предметами. Их так называют потому, что в них используется меньше двигателей, чем суставов. Они используют пружины или другие механические связи, чтобы соединить твердые детали (такие как фаланги пальца) и «соединить» в единое целое их движения. Тщательная конструкция этих связей может позволить руке автоматически приспосабливаться к различным формам. Это означает, что пальцы могут, например, «обернуться» вокруг предмета без необходимости активного тактильного контроля.</w:t>
      </w:r>
    </w:p>
    <w:p w:rsidR="008F24B7" w:rsidRPr="008F24B7" w:rsidRDefault="008F24B7" w:rsidP="008F24B7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drawing>
          <wp:inline distT="0" distB="0" distL="0" distR="0">
            <wp:extent cx="5661350" cy="3316077"/>
            <wp:effectExtent l="0" t="0" r="0" b="0"/>
            <wp:docPr id="14" name="Рисунок 14" descr="Руки для роботов">
              <a:hlinkClick xmlns:a="http://schemas.openxmlformats.org/drawingml/2006/main" r:id="rId1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Руки для роботов">
                      <a:hlinkClick r:id="rId10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790" cy="3316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4B7" w:rsidRPr="008F24B7" w:rsidRDefault="008F24B7" w:rsidP="009F36F3">
      <w:pPr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>В дальнейшем робототехники обратили внимание на конструкцию руки в свете решения определенных задач: Как снять со стола тонкий предмет, такой как ключ? Что нужно сделать, чтобы включить электрический фонарь? И пересмотрели такие фундаментальные аспекты конструкции, как число пальцев, их размещение вокруг основы кисти руки и захват, который может обеспечить кончики пальцев. Остановились на конструкции из 2-х «подприводных» пальцев и противоположно к ним расположенного полностью приводного большого пальца.</w:t>
      </w:r>
    </w:p>
    <w:p w:rsidR="009F36F3" w:rsidRDefault="008F24B7" w:rsidP="009F36F3">
      <w:pPr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>Глядя на картинку видно, что «фишки» конструкции руки-захвата заключается в следующем: </w:t>
      </w:r>
      <w:r w:rsidRPr="008F24B7">
        <w:rPr>
          <w:rFonts w:ascii="Times New Roman" w:hAnsi="Times New Roman" w:cs="Times New Roman"/>
          <w:color w:val="auto"/>
          <w:sz w:val="28"/>
          <w:szCs w:val="28"/>
        </w:rPr>
        <w:br/>
        <w:t>- 2 «небольших пальца» могут поворачиваться на угол до 90 градусов, а большой палец – вправо-влево на угол порядка 45 градусов.</w:t>
      </w:r>
      <w:r w:rsidRPr="008F24B7">
        <w:rPr>
          <w:rFonts w:ascii="Times New Roman" w:hAnsi="Times New Roman" w:cs="Times New Roman"/>
          <w:color w:val="auto"/>
          <w:sz w:val="28"/>
          <w:szCs w:val="28"/>
        </w:rPr>
        <w:br/>
        <w:t>- Все пальцы имеют по 2 фаланги, и связаны гибкой пластиной.</w:t>
      </w:r>
      <w:r w:rsidR="009F36F3" w:rsidRPr="009F36F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9F36F3" w:rsidRDefault="009F36F3" w:rsidP="009F36F3">
      <w:pPr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>- Все пальцы снабжены «ногтями» («ногти» нужны, чтобы захватывать мелкие и плоские предметы).</w:t>
      </w:r>
      <w:r w:rsidR="008F24B7" w:rsidRPr="008F24B7">
        <w:rPr>
          <w:rFonts w:ascii="Times New Roman" w:hAnsi="Times New Roman" w:cs="Times New Roman"/>
          <w:color w:val="auto"/>
          <w:sz w:val="28"/>
          <w:szCs w:val="28"/>
        </w:rPr>
        <w:br/>
      </w:r>
      <w:r w:rsidR="008F24B7" w:rsidRPr="008F24B7">
        <w:rPr>
          <w:rFonts w:ascii="Times New Roman" w:hAnsi="Times New Roman" w:cs="Times New Roman"/>
          <w:color w:val="auto"/>
          <w:sz w:val="28"/>
          <w:szCs w:val="28"/>
        </w:rPr>
        <w:lastRenderedPageBreak/>
        <w:br/>
      </w:r>
      <w:r w:rsidR="008F24B7" w:rsidRPr="008F24B7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2985571" cy="2334176"/>
            <wp:effectExtent l="0" t="0" r="5715" b="9525"/>
            <wp:docPr id="15" name="Рисунок 15" descr="Руки для роб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уки для роботов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12040" r="3544"/>
                    <a:stretch/>
                  </pic:blipFill>
                  <pic:spPr bwMode="auto">
                    <a:xfrm>
                      <a:off x="0" y="0"/>
                      <a:ext cx="2994656" cy="2341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F36F3" w:rsidRDefault="008F24B7" w:rsidP="009F36F3">
      <w:pPr>
        <w:spacing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 xml:space="preserve">Жёсткие основания фаланг пальцев (детали белого цвета) скреплены друг с другом гибкой упругой пластиной. Через жёсткие основания протянут трос в оболочке (авторы трос назвали «сухожилие»). Эта конструкция шарнирно закреплена на шарнирном соединении с возвратной пружиной. Основания фаланг покрыты эластичными подушечками пальцев, в которую вмонтированы датчики осязания. Трос может изменять свою длину путём его накручивания, например, на вал, вращаемый маленьким электромотором (на рисунке не показаны). К основанию фаланг винтами прикручены «ногти». При натяжении/укорочении троса, фаланги пальцев движутся друг навстречу другу, чтобы охватить предмет. При ослаблении/удлинении троса, фаланги движутся в противоположную сторону под действием силы упругости гибкой </w:t>
      </w:r>
    </w:p>
    <w:p w:rsidR="00387139" w:rsidRPr="009F36F3" w:rsidRDefault="009F36F3" w:rsidP="009F36F3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8F24B7">
        <w:rPr>
          <w:rFonts w:ascii="Times New Roman" w:hAnsi="Times New Roman" w:cs="Times New Roman"/>
          <w:color w:val="auto"/>
          <w:sz w:val="28"/>
          <w:szCs w:val="28"/>
        </w:rPr>
        <w:t>пластины.</w:t>
      </w:r>
      <w:r w:rsidRPr="008F24B7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3150027" cy="2532732"/>
            <wp:effectExtent l="0" t="0" r="0" b="1270"/>
            <wp:docPr id="16" name="Рисунок 16" descr="Руки для робо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уки для роботов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5451" t="8714" r="2863" b="16"/>
                    <a:stretch/>
                  </pic:blipFill>
                  <pic:spPr bwMode="auto">
                    <a:xfrm>
                      <a:off x="0" y="0"/>
                      <a:ext cx="3158606" cy="253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F36F3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F24B7" w:rsidRPr="009F36F3">
        <w:rPr>
          <w:rFonts w:ascii="Times New Roman" w:hAnsi="Times New Roman" w:cs="Times New Roman"/>
          <w:color w:val="auto"/>
          <w:sz w:val="28"/>
          <w:szCs w:val="28"/>
        </w:rPr>
        <w:t>[5]</w:t>
      </w:r>
    </w:p>
    <w:p w:rsidR="007452C5" w:rsidRPr="0033499E" w:rsidRDefault="00071E62" w:rsidP="00B605D3">
      <w:pPr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2.2</w:t>
      </w:r>
      <w:r w:rsidR="00187EC7">
        <w:rPr>
          <w:rFonts w:ascii="Times New Roman" w:hAnsi="Times New Roman" w:cs="Times New Roman"/>
          <w:b/>
          <w:color w:val="auto"/>
          <w:sz w:val="28"/>
          <w:szCs w:val="28"/>
        </w:rPr>
        <w:t>.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7452C5" w:rsidRPr="0033499E">
        <w:rPr>
          <w:rFonts w:ascii="Times New Roman" w:hAnsi="Times New Roman" w:cs="Times New Roman"/>
          <w:b/>
          <w:color w:val="auto"/>
          <w:sz w:val="28"/>
          <w:szCs w:val="28"/>
        </w:rPr>
        <w:t>Оборудование и материалы</w:t>
      </w:r>
    </w:p>
    <w:p w:rsidR="00387139" w:rsidRPr="0033499E" w:rsidRDefault="007452C5" w:rsidP="00DE3EA3">
      <w:pPr>
        <w:pStyle w:val="aff1"/>
        <w:numPr>
          <w:ilvl w:val="0"/>
          <w:numId w:val="14"/>
        </w:numPr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b/>
          <w:color w:val="auto"/>
          <w:sz w:val="28"/>
          <w:szCs w:val="28"/>
        </w:rPr>
        <w:t>Оборудование</w:t>
      </w:r>
      <w:r w:rsidR="00B418AB">
        <w:rPr>
          <w:rFonts w:ascii="Times New Roman" w:hAnsi="Times New Roman" w:cs="Times New Roman"/>
          <w:b/>
          <w:color w:val="auto"/>
          <w:sz w:val="28"/>
          <w:szCs w:val="28"/>
        </w:rPr>
        <w:t xml:space="preserve"> </w:t>
      </w:r>
      <w:r w:rsidR="00EF2705" w:rsidRPr="00EF2705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B418AB" w:rsidRPr="00EF2705">
        <w:rPr>
          <w:rFonts w:ascii="Times New Roman" w:hAnsi="Times New Roman" w:cs="Times New Roman"/>
          <w:color w:val="auto"/>
          <w:sz w:val="28"/>
          <w:szCs w:val="28"/>
        </w:rPr>
        <w:t>вспомогательное</w:t>
      </w:r>
      <w:r w:rsidR="00EF2705" w:rsidRPr="00EF2705"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33499E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7452C5" w:rsidRPr="0033499E" w:rsidRDefault="007452C5" w:rsidP="00DE3EA3">
      <w:pPr>
        <w:pStyle w:val="aff1"/>
        <w:numPr>
          <w:ilvl w:val="0"/>
          <w:numId w:val="9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Компьютер </w:t>
      </w:r>
      <w:r w:rsidR="00F16FDB">
        <w:rPr>
          <w:rFonts w:ascii="Times New Roman" w:hAnsi="Times New Roman" w:cs="Times New Roman"/>
          <w:color w:val="auto"/>
          <w:sz w:val="28"/>
          <w:szCs w:val="28"/>
        </w:rPr>
        <w:t>стационарный</w:t>
      </w:r>
    </w:p>
    <w:p w:rsidR="007452C5" w:rsidRPr="0033499E" w:rsidRDefault="007452C5" w:rsidP="00DE3EA3">
      <w:pPr>
        <w:pStyle w:val="aff1"/>
        <w:numPr>
          <w:ilvl w:val="0"/>
          <w:numId w:val="9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Программное обеспечение: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Arduino IDE </w:t>
      </w:r>
      <w:r w:rsidR="00F16FDB">
        <w:rPr>
          <w:rFonts w:ascii="Times New Roman" w:hAnsi="Times New Roman" w:cs="Times New Roman"/>
          <w:color w:val="auto"/>
          <w:sz w:val="28"/>
          <w:szCs w:val="28"/>
          <w:lang w:val="en-US"/>
        </w:rPr>
        <w:t>[1]</w:t>
      </w:r>
    </w:p>
    <w:p w:rsidR="007452C5" w:rsidRPr="0033499E" w:rsidRDefault="007452C5" w:rsidP="00DE3EA3">
      <w:pPr>
        <w:pStyle w:val="aff1"/>
        <w:numPr>
          <w:ilvl w:val="0"/>
          <w:numId w:val="9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Паяльник</w:t>
      </w:r>
    </w:p>
    <w:p w:rsidR="007452C5" w:rsidRPr="0033499E" w:rsidRDefault="007452C5" w:rsidP="00DE3EA3">
      <w:pPr>
        <w:pStyle w:val="aff1"/>
        <w:numPr>
          <w:ilvl w:val="0"/>
          <w:numId w:val="9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Мультиметр </w:t>
      </w:r>
      <w:r w:rsidR="00F16FDB">
        <w:rPr>
          <w:rFonts w:ascii="Times New Roman" w:hAnsi="Times New Roman" w:cs="Times New Roman"/>
          <w:color w:val="auto"/>
          <w:sz w:val="28"/>
          <w:szCs w:val="28"/>
          <w:lang w:val="en-US"/>
        </w:rPr>
        <w:t>[</w:t>
      </w:r>
      <w:r w:rsidR="00F83E0C"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3</w:t>
      </w:r>
      <w:r w:rsidR="00F16FDB">
        <w:rPr>
          <w:rFonts w:ascii="Times New Roman" w:hAnsi="Times New Roman" w:cs="Times New Roman"/>
          <w:color w:val="auto"/>
          <w:sz w:val="28"/>
          <w:szCs w:val="28"/>
          <w:lang w:val="en-US"/>
        </w:rPr>
        <w:t>]</w:t>
      </w:r>
    </w:p>
    <w:p w:rsidR="007452C5" w:rsidRPr="0033499E" w:rsidRDefault="007452C5" w:rsidP="00DE3EA3">
      <w:pPr>
        <w:pStyle w:val="aff1"/>
        <w:numPr>
          <w:ilvl w:val="0"/>
          <w:numId w:val="9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Пинцеты </w:t>
      </w:r>
    </w:p>
    <w:p w:rsidR="00F83E0C" w:rsidRPr="00414825" w:rsidRDefault="00F83E0C" w:rsidP="00DE3EA3">
      <w:pPr>
        <w:pStyle w:val="aff1"/>
        <w:numPr>
          <w:ilvl w:val="0"/>
          <w:numId w:val="9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Тестер сервоприводов</w:t>
      </w:r>
    </w:p>
    <w:p w:rsidR="00414825" w:rsidRPr="0033499E" w:rsidRDefault="00414825" w:rsidP="00414825">
      <w:pPr>
        <w:pStyle w:val="aff1"/>
        <w:ind w:left="795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7452C5" w:rsidRPr="0033499E" w:rsidRDefault="00B418AB" w:rsidP="00DE3EA3">
      <w:pPr>
        <w:pStyle w:val="aff1"/>
        <w:numPr>
          <w:ilvl w:val="0"/>
          <w:numId w:val="14"/>
        </w:numPr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Оборудование и м</w:t>
      </w:r>
      <w:r w:rsidR="00DE3EA3" w:rsidRPr="0033499E">
        <w:rPr>
          <w:rFonts w:ascii="Times New Roman" w:hAnsi="Times New Roman" w:cs="Times New Roman"/>
          <w:b/>
          <w:color w:val="auto"/>
          <w:sz w:val="28"/>
          <w:szCs w:val="28"/>
        </w:rPr>
        <w:t>атериалы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 xml:space="preserve"> для изготовления роборуки</w:t>
      </w:r>
      <w:r w:rsidR="00DE3EA3" w:rsidRPr="0033499E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751276" w:rsidRPr="00B418AB" w:rsidRDefault="00751276" w:rsidP="00751276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418AB">
        <w:rPr>
          <w:rFonts w:ascii="Times New Roman" w:hAnsi="Times New Roman" w:cs="Times New Roman"/>
          <w:color w:val="auto"/>
          <w:sz w:val="28"/>
          <w:szCs w:val="28"/>
        </w:rPr>
        <w:t xml:space="preserve">Микрокомпьютер </w:t>
      </w:r>
      <w:r w:rsidRPr="00B418AB">
        <w:rPr>
          <w:rFonts w:ascii="Times New Roman" w:hAnsi="Times New Roman" w:cs="Times New Roman"/>
          <w:color w:val="auto"/>
          <w:sz w:val="28"/>
          <w:szCs w:val="28"/>
          <w:lang w:val="en-US"/>
        </w:rPr>
        <w:t>Iskra</w:t>
      </w:r>
      <w:r w:rsidRPr="00B418A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418AB">
        <w:rPr>
          <w:rFonts w:ascii="Times New Roman" w:hAnsi="Times New Roman" w:cs="Times New Roman"/>
          <w:color w:val="auto"/>
          <w:sz w:val="28"/>
          <w:szCs w:val="28"/>
          <w:lang w:val="en-US"/>
        </w:rPr>
        <w:t>Neo</w:t>
      </w:r>
      <w:r w:rsidRPr="00B418AB">
        <w:rPr>
          <w:rFonts w:ascii="Times New Roman" w:hAnsi="Times New Roman" w:cs="Times New Roman"/>
          <w:color w:val="auto"/>
          <w:sz w:val="28"/>
          <w:szCs w:val="28"/>
        </w:rPr>
        <w:t xml:space="preserve"> от российской компании Амперка [2]</w:t>
      </w:r>
    </w:p>
    <w:p w:rsidR="00751276" w:rsidRPr="0033499E" w:rsidRDefault="00751276" w:rsidP="00751276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Макетная плата 80x60 (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рис.1)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751276" w:rsidRPr="0033499E" w:rsidRDefault="00751276" w:rsidP="00751276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Беспаячная макетная плата на 400 точек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(Приложение 1,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рис.2)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751276" w:rsidRPr="00751276" w:rsidRDefault="00751276" w:rsidP="00751276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Беспаячная макетная плата на 170 точек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720DB0" w:rsidRPr="0033499E" w:rsidRDefault="00720DB0" w:rsidP="00720DB0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Сервопривод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sg</w:t>
      </w:r>
      <w:r w:rsidRPr="00414825">
        <w:rPr>
          <w:rFonts w:ascii="Times New Roman" w:hAnsi="Times New Roman" w:cs="Times New Roman"/>
          <w:color w:val="auto"/>
          <w:sz w:val="28"/>
          <w:szCs w:val="28"/>
        </w:rPr>
        <w:t>90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5</w:t>
      </w:r>
      <w:r>
        <w:rPr>
          <w:rFonts w:ascii="Times New Roman" w:hAnsi="Times New Roman" w:cs="Times New Roman"/>
          <w:color w:val="auto"/>
          <w:sz w:val="28"/>
          <w:szCs w:val="28"/>
        </w:rPr>
        <w:t>шт.</w:t>
      </w:r>
      <w:r w:rsidRPr="00414825">
        <w:rPr>
          <w:rFonts w:ascii="Times New Roman" w:hAnsi="Times New Roman" w:cs="Times New Roman"/>
          <w:color w:val="auto"/>
          <w:sz w:val="28"/>
          <w:szCs w:val="28"/>
        </w:rPr>
        <w:t xml:space="preserve"> [4]</w:t>
      </w:r>
    </w:p>
    <w:p w:rsidR="00DE3EA3" w:rsidRPr="0033499E" w:rsidRDefault="00F83E0C" w:rsidP="00751276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Резисторы 1</w:t>
      </w:r>
      <w:r w:rsidR="00414825">
        <w:rPr>
          <w:rFonts w:ascii="Times New Roman" w:hAnsi="Times New Roman" w:cs="Times New Roman"/>
          <w:color w:val="auto"/>
          <w:sz w:val="28"/>
          <w:szCs w:val="28"/>
        </w:rPr>
        <w:t>Вт</w:t>
      </w:r>
      <w:r w:rsidRPr="0041482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20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кОм</w:t>
      </w:r>
      <w:r w:rsidR="00414825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5</w:t>
      </w:r>
      <w:r w:rsidR="00414825">
        <w:rPr>
          <w:rFonts w:ascii="Times New Roman" w:hAnsi="Times New Roman" w:cs="Times New Roman"/>
          <w:color w:val="auto"/>
          <w:sz w:val="28"/>
          <w:szCs w:val="28"/>
        </w:rPr>
        <w:t>шт.</w:t>
      </w:r>
    </w:p>
    <w:p w:rsidR="00B418AB" w:rsidRPr="00B418AB" w:rsidRDefault="00F83E0C" w:rsidP="00B418AB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Резисторы 1</w:t>
      </w:r>
      <w:r w:rsidR="00414825">
        <w:rPr>
          <w:rFonts w:ascii="Times New Roman" w:hAnsi="Times New Roman" w:cs="Times New Roman"/>
          <w:color w:val="auto"/>
          <w:sz w:val="28"/>
          <w:szCs w:val="28"/>
        </w:rPr>
        <w:t>Вт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150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>м</w:t>
      </w:r>
      <w:r w:rsidR="00414825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5</w:t>
      </w:r>
      <w:r w:rsidR="00414825">
        <w:rPr>
          <w:rFonts w:ascii="Times New Roman" w:hAnsi="Times New Roman" w:cs="Times New Roman"/>
          <w:color w:val="auto"/>
          <w:sz w:val="28"/>
          <w:szCs w:val="28"/>
        </w:rPr>
        <w:t>шт.</w:t>
      </w:r>
    </w:p>
    <w:p w:rsidR="00751276" w:rsidRPr="0033499E" w:rsidRDefault="00751276" w:rsidP="00751276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Фоторезистор VT93N1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187EC7">
        <w:rPr>
          <w:rFonts w:ascii="Times New Roman" w:hAnsi="Times New Roman" w:cs="Times New Roman"/>
          <w:color w:val="auto"/>
          <w:sz w:val="28"/>
          <w:szCs w:val="28"/>
        </w:rPr>
        <w:t xml:space="preserve"> 5</w:t>
      </w:r>
      <w:r>
        <w:rPr>
          <w:rFonts w:ascii="Times New Roman" w:hAnsi="Times New Roman" w:cs="Times New Roman"/>
          <w:color w:val="auto"/>
          <w:sz w:val="28"/>
          <w:szCs w:val="28"/>
        </w:rPr>
        <w:t>шт.</w:t>
      </w:r>
    </w:p>
    <w:p w:rsidR="00751276" w:rsidRPr="0033499E" w:rsidRDefault="00751276" w:rsidP="00751276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Светодиоды белые</w:t>
      </w:r>
      <w:r w:rsidRPr="00187EC7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  <w:lang w:val="en-US"/>
        </w:rPr>
        <w:t>D</w:t>
      </w:r>
      <w:r w:rsidRPr="00187EC7">
        <w:rPr>
          <w:rFonts w:ascii="Times New Roman" w:hAnsi="Times New Roman" w:cs="Times New Roman"/>
          <w:color w:val="auto"/>
          <w:sz w:val="28"/>
          <w:szCs w:val="28"/>
        </w:rPr>
        <w:t>=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5мм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5</w:t>
      </w:r>
      <w:r>
        <w:rPr>
          <w:rFonts w:ascii="Times New Roman" w:hAnsi="Times New Roman" w:cs="Times New Roman"/>
          <w:color w:val="auto"/>
          <w:sz w:val="28"/>
          <w:szCs w:val="28"/>
        </w:rPr>
        <w:t>шт.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>
        <w:rPr>
          <w:rFonts w:ascii="Times New Roman" w:hAnsi="Times New Roman" w:cs="Times New Roman"/>
          <w:color w:val="auto"/>
          <w:sz w:val="28"/>
          <w:szCs w:val="28"/>
        </w:rPr>
        <w:t>Приложение 1, рис.3-6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)</w:t>
      </w:r>
    </w:p>
    <w:p w:rsidR="00720DB0" w:rsidRPr="00720DB0" w:rsidRDefault="00B41CED" w:rsidP="00720DB0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Термоусад</w:t>
      </w:r>
      <w:r w:rsidR="00414825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чная трубка </w:t>
      </w:r>
      <w:r w:rsidR="00187EC7">
        <w:rPr>
          <w:rFonts w:ascii="Times New Roman" w:hAnsi="Times New Roman" w:cs="Times New Roman"/>
          <w:color w:val="auto"/>
          <w:sz w:val="28"/>
          <w:szCs w:val="28"/>
          <w:lang w:val="en-US"/>
        </w:rPr>
        <w:t>D</w:t>
      </w:r>
      <w:r w:rsidR="00187EC7" w:rsidRPr="00187EC7">
        <w:rPr>
          <w:rFonts w:ascii="Times New Roman" w:hAnsi="Times New Roman" w:cs="Times New Roman"/>
          <w:color w:val="auto"/>
          <w:sz w:val="28"/>
          <w:szCs w:val="28"/>
        </w:rPr>
        <w:t>=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5мм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2м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E70546" w:rsidRPr="00720DB0" w:rsidRDefault="00720DB0" w:rsidP="00720DB0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720DB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418AB">
        <w:rPr>
          <w:rFonts w:ascii="Times New Roman" w:hAnsi="Times New Roman" w:cs="Times New Roman"/>
          <w:color w:val="auto"/>
          <w:sz w:val="28"/>
          <w:szCs w:val="28"/>
        </w:rPr>
        <w:t>Провода соединительные различной длины, 20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B418AB">
        <w:rPr>
          <w:rFonts w:ascii="Times New Roman" w:hAnsi="Times New Roman" w:cs="Times New Roman"/>
          <w:color w:val="auto"/>
          <w:sz w:val="28"/>
          <w:szCs w:val="28"/>
        </w:rPr>
        <w:t>м</w:t>
      </w:r>
      <w:r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B41CED" w:rsidRPr="0033499E" w:rsidRDefault="00B41CED" w:rsidP="00B41CED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Картон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 xml:space="preserve">1,5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м</w:t>
      </w:r>
      <w:r w:rsidR="00187EC7">
        <w:rPr>
          <w:rFonts w:ascii="Times New Roman" w:hAnsi="Times New Roman" w:cs="Times New Roman"/>
          <w:color w:val="auto"/>
          <w:sz w:val="28"/>
          <w:szCs w:val="28"/>
          <w:vertAlign w:val="superscript"/>
        </w:rPr>
        <w:t>2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B41CED" w:rsidRPr="0033499E" w:rsidRDefault="00B41CED" w:rsidP="00B41CED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Винт 40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x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10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шт.</w:t>
      </w:r>
    </w:p>
    <w:p w:rsidR="00B41CED" w:rsidRPr="0033499E" w:rsidRDefault="00B41CED" w:rsidP="00B41CED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Изолента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, 1шт.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B41CED" w:rsidRPr="0033499E" w:rsidRDefault="00B24C4D" w:rsidP="00B41CED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Леска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10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м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B24C4D" w:rsidRDefault="00B24C4D" w:rsidP="00B41CED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Резиновый шланг </w:t>
      </w:r>
      <w:r w:rsidR="00187EC7">
        <w:rPr>
          <w:rFonts w:ascii="Times New Roman" w:hAnsi="Times New Roman" w:cs="Times New Roman"/>
          <w:color w:val="auto"/>
          <w:sz w:val="28"/>
          <w:szCs w:val="28"/>
          <w:lang w:val="en-US"/>
        </w:rPr>
        <w:t>D</w:t>
      </w:r>
      <w:r w:rsidR="00187EC7" w:rsidRPr="00187EC7">
        <w:rPr>
          <w:rFonts w:ascii="Times New Roman" w:hAnsi="Times New Roman" w:cs="Times New Roman"/>
          <w:color w:val="auto"/>
          <w:sz w:val="28"/>
          <w:szCs w:val="28"/>
        </w:rPr>
        <w:t>=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2,</w:t>
      </w:r>
      <w:r w:rsidR="00187EC7" w:rsidRPr="0033499E">
        <w:rPr>
          <w:rFonts w:ascii="Times New Roman" w:hAnsi="Times New Roman" w:cs="Times New Roman"/>
          <w:color w:val="auto"/>
          <w:sz w:val="28"/>
          <w:szCs w:val="28"/>
        </w:rPr>
        <w:t>5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с</w:t>
      </w:r>
      <w:r w:rsidR="00187EC7" w:rsidRPr="0033499E">
        <w:rPr>
          <w:rFonts w:ascii="Times New Roman" w:hAnsi="Times New Roman" w:cs="Times New Roman"/>
          <w:color w:val="auto"/>
          <w:sz w:val="28"/>
          <w:szCs w:val="28"/>
        </w:rPr>
        <w:t>м</w:t>
      </w:r>
      <w:r w:rsidR="00187EC7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187EC7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3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м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5731F2" w:rsidRDefault="005731F2" w:rsidP="00B41CED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Капельница медицинская, 2</w:t>
      </w:r>
      <w:r w:rsidR="00EF270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auto"/>
          <w:sz w:val="28"/>
          <w:szCs w:val="28"/>
        </w:rPr>
        <w:t>шт.</w:t>
      </w:r>
    </w:p>
    <w:p w:rsidR="000E596E" w:rsidRPr="0033499E" w:rsidRDefault="000E596E" w:rsidP="00B41CED">
      <w:pPr>
        <w:pStyle w:val="aff1"/>
        <w:numPr>
          <w:ilvl w:val="0"/>
          <w:numId w:val="17"/>
        </w:numPr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Клеевые стержни, 3 шт.</w:t>
      </w:r>
    </w:p>
    <w:p w:rsidR="00B24C4D" w:rsidRPr="0033499E" w:rsidRDefault="00B24C4D" w:rsidP="00B24C4D">
      <w:pPr>
        <w:pStyle w:val="aff1"/>
        <w:ind w:left="785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B24C4D" w:rsidRPr="0033499E" w:rsidRDefault="000E596E">
      <w:pPr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Самостоятельно нами были изготовлены </w:t>
      </w:r>
      <w:r w:rsidR="00191E86">
        <w:rPr>
          <w:rFonts w:ascii="Times New Roman" w:hAnsi="Times New Roman" w:cs="Times New Roman"/>
          <w:color w:val="auto"/>
          <w:sz w:val="28"/>
          <w:szCs w:val="28"/>
        </w:rPr>
        <w:t xml:space="preserve">из резинового шланга </w:t>
      </w:r>
      <w:r>
        <w:rPr>
          <w:rFonts w:ascii="Times New Roman" w:hAnsi="Times New Roman" w:cs="Times New Roman"/>
          <w:color w:val="auto"/>
          <w:sz w:val="28"/>
          <w:szCs w:val="28"/>
        </w:rPr>
        <w:t>«пальцы» роборуки</w:t>
      </w:r>
      <w:r w:rsidR="00191E86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а также основа роборуки из б/у картона</w:t>
      </w:r>
      <w:r w:rsidR="00191E86">
        <w:rPr>
          <w:rFonts w:ascii="Times New Roman" w:hAnsi="Times New Roman" w:cs="Times New Roman"/>
          <w:color w:val="auto"/>
          <w:sz w:val="28"/>
          <w:szCs w:val="28"/>
        </w:rPr>
        <w:t>. Изготовили датчики</w:t>
      </w:r>
      <w:r w:rsidR="00006280">
        <w:rPr>
          <w:rFonts w:ascii="Times New Roman" w:hAnsi="Times New Roman" w:cs="Times New Roman"/>
          <w:color w:val="auto"/>
          <w:sz w:val="28"/>
          <w:szCs w:val="28"/>
        </w:rPr>
        <w:t xml:space="preserve"> изгиба</w:t>
      </w:r>
      <w:r w:rsidR="00191E86">
        <w:rPr>
          <w:rFonts w:ascii="Times New Roman" w:hAnsi="Times New Roman" w:cs="Times New Roman"/>
          <w:color w:val="auto"/>
          <w:sz w:val="28"/>
          <w:szCs w:val="28"/>
        </w:rPr>
        <w:t xml:space="preserve"> (см. 2.3.</w:t>
      </w:r>
      <w:r w:rsidR="00006280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191E86">
        <w:rPr>
          <w:rFonts w:ascii="Times New Roman" w:hAnsi="Times New Roman" w:cs="Times New Roman"/>
          <w:color w:val="auto"/>
          <w:sz w:val="28"/>
          <w:szCs w:val="28"/>
        </w:rPr>
        <w:t>)</w:t>
      </w:r>
      <w:r w:rsidR="00B24C4D" w:rsidRPr="0033499E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B24C4D" w:rsidRPr="0033499E" w:rsidRDefault="00071E62" w:rsidP="002E48D0">
      <w:pPr>
        <w:pStyle w:val="aff1"/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2.3. Процесс создания прототипа</w:t>
      </w:r>
    </w:p>
    <w:p w:rsidR="00B24C4D" w:rsidRPr="0033499E" w:rsidRDefault="00B24C4D" w:rsidP="002E48D0">
      <w:pPr>
        <w:pStyle w:val="aff1"/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B24C4D" w:rsidRPr="00C861FF" w:rsidRDefault="00071E62" w:rsidP="002E48D0">
      <w:pPr>
        <w:pStyle w:val="aff1"/>
        <w:spacing w:line="360" w:lineRule="auto"/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2.3.1. Создание датчиков</w:t>
      </w:r>
    </w:p>
    <w:p w:rsidR="00A02F5C" w:rsidRPr="00A02F5C" w:rsidRDefault="00B24C4D" w:rsidP="00A02F5C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В качестве датчиков мы хотели использовать «тензодатчики», это датчики изгиба</w:t>
      </w:r>
      <w:r w:rsidR="0021177D" w:rsidRPr="0033499E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но они очень дороги</w:t>
      </w:r>
      <w:r w:rsidR="00A02F5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A02F5C" w:rsidRPr="00A02F5C">
        <w:rPr>
          <w:rFonts w:ascii="Times New Roman" w:hAnsi="Times New Roman" w:cs="Times New Roman"/>
          <w:i/>
          <w:color w:val="auto"/>
          <w:sz w:val="28"/>
          <w:szCs w:val="28"/>
        </w:rPr>
        <w:t>(самый дешевый - 800 руб.)</w:t>
      </w:r>
      <w:r w:rsidR="007747F4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 мы решили создать более дешёвые датчики на основе фоторезисторов</w:t>
      </w:r>
      <w:r w:rsidR="00A02F5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A02F5C" w:rsidRPr="00A02F5C">
        <w:rPr>
          <w:rFonts w:ascii="Times New Roman" w:hAnsi="Times New Roman" w:cs="Times New Roman"/>
          <w:i/>
          <w:color w:val="auto"/>
          <w:sz w:val="28"/>
          <w:szCs w:val="28"/>
        </w:rPr>
        <w:t>(стоимость – 50 руб.)</w:t>
      </w:r>
      <w:r w:rsidR="0021177D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:rsidR="007747F4" w:rsidRDefault="0021177D" w:rsidP="002E48D0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Принцип работы наших датчиков основан на свойствах фоторезистора понижать или повышать своё сопротивление при 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изменении их</w:t>
      </w:r>
      <w:r w:rsidR="007747F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освещенности.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В качестве источника света мы выбрали светодиоды, так как они наименее энергозатратны и имеют огромный срок службы.</w:t>
      </w:r>
    </w:p>
    <w:p w:rsidR="005731F2" w:rsidRPr="00C861FF" w:rsidRDefault="0021177D" w:rsidP="002E48D0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Обще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 xml:space="preserve">е </w:t>
      </w:r>
      <w:r w:rsidR="005731F2" w:rsidRPr="005731F2">
        <w:rPr>
          <w:rFonts w:ascii="Times New Roman" w:hAnsi="Times New Roman" w:cs="Times New Roman"/>
          <w:b/>
          <w:color w:val="auto"/>
          <w:sz w:val="28"/>
          <w:szCs w:val="28"/>
        </w:rPr>
        <w:t>строение датчика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 xml:space="preserve"> следующее </w:t>
      </w:r>
      <w:r w:rsidR="005731F2" w:rsidRPr="0033499E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Приложение 1,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 xml:space="preserve"> рис.7</w:t>
      </w:r>
      <w:r w:rsidR="005731F2" w:rsidRPr="0033499E"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: в силиконовую трубку от 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 xml:space="preserve">медицинской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капельниц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ы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с одной стороны </w:t>
      </w:r>
      <w:r w:rsidR="00456AD0">
        <w:rPr>
          <w:rFonts w:ascii="Times New Roman" w:hAnsi="Times New Roman" w:cs="Times New Roman"/>
          <w:color w:val="auto"/>
          <w:sz w:val="28"/>
          <w:szCs w:val="28"/>
        </w:rPr>
        <w:t>помещен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фоторезистор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а с другой </w:t>
      </w:r>
      <w:r w:rsidR="00A02F5C">
        <w:rPr>
          <w:rFonts w:ascii="Times New Roman" w:hAnsi="Times New Roman" w:cs="Times New Roman"/>
          <w:color w:val="auto"/>
          <w:sz w:val="28"/>
          <w:szCs w:val="28"/>
        </w:rPr>
        <w:t>–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 xml:space="preserve"> светодиод</w:t>
      </w:r>
      <w:r w:rsidR="00A02F5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A02F5C" w:rsidRPr="00A02F5C">
        <w:rPr>
          <w:rFonts w:ascii="Times New Roman" w:hAnsi="Times New Roman" w:cs="Times New Roman"/>
          <w:i/>
          <w:color w:val="auto"/>
          <w:sz w:val="28"/>
          <w:szCs w:val="28"/>
        </w:rPr>
        <w:t>(светодиоды купить в Брянске не удалось, но мы смогли достать их, разобрав фонарик из магазина «Все по 50 руб.»</w:t>
      </w:r>
      <w:r w:rsidR="00FF7D12" w:rsidRPr="00FF7D12">
        <w:t xml:space="preserve"> </w:t>
      </w:r>
      <w:r w:rsidR="00FF7D12" w:rsidRPr="00FF7D12">
        <w:rPr>
          <w:rFonts w:ascii="Times New Roman" w:hAnsi="Times New Roman" w:cs="Times New Roman"/>
          <w:color w:val="auto"/>
          <w:sz w:val="28"/>
          <w:szCs w:val="28"/>
        </w:rPr>
        <w:t>(Приложение 1, рис.3-6)</w:t>
      </w:r>
      <w:r w:rsidR="00A02F5C" w:rsidRPr="00FF7D12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A02F5C" w:rsidRPr="00A02F5C">
        <w:rPr>
          <w:rFonts w:ascii="Times New Roman" w:hAnsi="Times New Roman" w:cs="Times New Roman"/>
          <w:i/>
          <w:color w:val="auto"/>
          <w:sz w:val="28"/>
          <w:szCs w:val="28"/>
        </w:rPr>
        <w:t>стоимость светодиода вышла - 5 руб.)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;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731F2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к аноду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светодиод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припаиваем ре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>зистор на 150</w:t>
      </w:r>
      <w:r w:rsidR="00720DB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Ом, а 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к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731F2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отрицательному контакту 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>фоторезисто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ра припаиваем резистор на 20</w:t>
      </w:r>
      <w:r w:rsidR="00720DB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731F2">
        <w:rPr>
          <w:rFonts w:ascii="Times New Roman" w:hAnsi="Times New Roman" w:cs="Times New Roman"/>
          <w:color w:val="auto"/>
          <w:sz w:val="28"/>
          <w:szCs w:val="28"/>
        </w:rPr>
        <w:t>кОм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C861FF" w:rsidRPr="0033499E">
        <w:rPr>
          <w:rFonts w:ascii="Times New Roman" w:hAnsi="Times New Roman" w:cs="Times New Roman"/>
          <w:color w:val="auto"/>
          <w:sz w:val="28"/>
          <w:szCs w:val="28"/>
        </w:rPr>
        <w:t>Для удобства монтажа все резисторы были вынесены на отдельную плату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)</w:t>
      </w:r>
      <w:r w:rsidR="00C861FF" w:rsidRPr="0033499E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2B330A" w:rsidRDefault="002B330A" w:rsidP="002E48D0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Затем,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датчик помещаем в термоусадочную трубку и проверяем </w:t>
      </w:r>
      <w:r>
        <w:rPr>
          <w:rFonts w:ascii="Times New Roman" w:hAnsi="Times New Roman" w:cs="Times New Roman"/>
          <w:color w:val="auto"/>
          <w:sz w:val="28"/>
          <w:szCs w:val="28"/>
        </w:rPr>
        <w:t>его работу следующим образом: когда мы с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>гиба</w:t>
      </w:r>
      <w:r>
        <w:rPr>
          <w:rFonts w:ascii="Times New Roman" w:hAnsi="Times New Roman" w:cs="Times New Roman"/>
          <w:color w:val="auto"/>
          <w:sz w:val="28"/>
          <w:szCs w:val="28"/>
        </w:rPr>
        <w:t>ем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датчик</w:t>
      </w:r>
      <w:r>
        <w:rPr>
          <w:rFonts w:ascii="Times New Roman" w:hAnsi="Times New Roman" w:cs="Times New Roman"/>
          <w:color w:val="auto"/>
          <w:sz w:val="28"/>
          <w:szCs w:val="28"/>
        </w:rPr>
        <w:t>, перекрывается часть светового потока от светодиода, поэтому освещенность фоторезистора уменьшается и на нем</w:t>
      </w:r>
      <w:r w:rsidR="00F7491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повышается сопротивление.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F74913" w:rsidRPr="0033499E" w:rsidRDefault="002B330A" w:rsidP="002E48D0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После проверки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,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датчик закрепляем на перчатке-прототипе.</w:t>
      </w:r>
    </w:p>
    <w:p w:rsidR="00C861FF" w:rsidRDefault="00A75B60" w:rsidP="002E48D0">
      <w:pPr>
        <w:pStyle w:val="aff1"/>
        <w:spacing w:line="360" w:lineRule="auto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Создаём пять таких датчиков. </w:t>
      </w:r>
    </w:p>
    <w:p w:rsidR="00EA1F43" w:rsidRPr="0033499E" w:rsidRDefault="00EA1F43" w:rsidP="002E48D0">
      <w:pPr>
        <w:pStyle w:val="aff1"/>
        <w:spacing w:line="360" w:lineRule="auto"/>
        <w:ind w:left="0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A1F43" w:rsidRPr="00C861FF" w:rsidRDefault="00071E62" w:rsidP="002E48D0">
      <w:pPr>
        <w:pStyle w:val="aff1"/>
        <w:spacing w:line="360" w:lineRule="auto"/>
        <w:ind w:left="0"/>
        <w:jc w:val="both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2.3.2.</w:t>
      </w:r>
      <w:r w:rsidR="00EA1F43" w:rsidRPr="0033499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Созда</w:t>
      </w:r>
      <w:r>
        <w:rPr>
          <w:rFonts w:ascii="Times New Roman" w:hAnsi="Times New Roman" w:cs="Times New Roman"/>
          <w:b/>
          <w:color w:val="auto"/>
          <w:sz w:val="28"/>
          <w:szCs w:val="28"/>
        </w:rPr>
        <w:t>ние печатной платы для датчиков</w:t>
      </w:r>
    </w:p>
    <w:p w:rsidR="00EA1F43" w:rsidRPr="0033499E" w:rsidRDefault="00C861FF" w:rsidP="002E48D0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В 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>печатную</w:t>
      </w:r>
      <w:r w:rsidR="002B584E">
        <w:rPr>
          <w:rFonts w:ascii="Times New Roman" w:hAnsi="Times New Roman" w:cs="Times New Roman"/>
          <w:color w:val="auto"/>
          <w:sz w:val="28"/>
          <w:szCs w:val="28"/>
        </w:rPr>
        <w:t xml:space="preserve"> (макетную)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плату вставляем резисторы для фоторезисторов (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рис.8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>) и припа</w:t>
      </w:r>
      <w:r>
        <w:rPr>
          <w:rFonts w:ascii="Times New Roman" w:hAnsi="Times New Roman" w:cs="Times New Roman"/>
          <w:color w:val="auto"/>
          <w:sz w:val="28"/>
          <w:szCs w:val="28"/>
        </w:rPr>
        <w:t>иваем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их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отрезаем лишние ножки (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рис.9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). </w:t>
      </w:r>
      <w:r>
        <w:rPr>
          <w:rFonts w:ascii="Times New Roman" w:hAnsi="Times New Roman" w:cs="Times New Roman"/>
          <w:color w:val="auto"/>
          <w:sz w:val="28"/>
          <w:szCs w:val="28"/>
        </w:rPr>
        <w:t>Затем,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припаиваем резисторы для светодиодов (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рис.10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) и 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соединительные 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провода от самих датчиков 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lastRenderedPageBreak/>
        <w:t>(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рис.11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>). На обратной стороне платы разводим провода от резисторов к датчик</w:t>
      </w:r>
      <w:r>
        <w:rPr>
          <w:rFonts w:ascii="Times New Roman" w:hAnsi="Times New Roman" w:cs="Times New Roman"/>
          <w:color w:val="auto"/>
          <w:sz w:val="28"/>
          <w:szCs w:val="28"/>
        </w:rPr>
        <w:t>ам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>, а также припаиваем провода</w:t>
      </w:r>
      <w:r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идущие к микрокомпьютеру (</w:t>
      </w:r>
      <w:r>
        <w:rPr>
          <w:rFonts w:ascii="Times New Roman" w:hAnsi="Times New Roman" w:cs="Times New Roman"/>
          <w:color w:val="auto"/>
          <w:sz w:val="28"/>
          <w:szCs w:val="28"/>
        </w:rPr>
        <w:t>Прило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жение 1, рис.12-1</w:t>
      </w:r>
      <w:r w:rsidR="002B584E">
        <w:rPr>
          <w:rFonts w:ascii="Times New Roman" w:hAnsi="Times New Roman" w:cs="Times New Roman"/>
          <w:color w:val="auto"/>
          <w:sz w:val="28"/>
          <w:szCs w:val="28"/>
        </w:rPr>
        <w:t>4</w:t>
      </w:r>
      <w:r>
        <w:rPr>
          <w:rFonts w:ascii="Times New Roman" w:hAnsi="Times New Roman" w:cs="Times New Roman"/>
          <w:color w:val="auto"/>
          <w:sz w:val="28"/>
          <w:szCs w:val="28"/>
        </w:rPr>
        <w:t>). П</w:t>
      </w:r>
      <w:r w:rsidR="00EA1F43" w:rsidRPr="0033499E">
        <w:rPr>
          <w:rFonts w:ascii="Times New Roman" w:hAnsi="Times New Roman" w:cs="Times New Roman"/>
          <w:color w:val="auto"/>
          <w:sz w:val="28"/>
          <w:szCs w:val="28"/>
        </w:rPr>
        <w:t>лата готова.</w:t>
      </w:r>
    </w:p>
    <w:p w:rsidR="00EA1F43" w:rsidRPr="0033499E" w:rsidRDefault="00EA1F43" w:rsidP="002E48D0">
      <w:pPr>
        <w:pStyle w:val="aff1"/>
        <w:spacing w:line="360" w:lineRule="auto"/>
        <w:ind w:left="0"/>
        <w:rPr>
          <w:rFonts w:ascii="Times New Roman" w:hAnsi="Times New Roman" w:cs="Times New Roman"/>
          <w:color w:val="auto"/>
          <w:sz w:val="28"/>
          <w:szCs w:val="28"/>
        </w:rPr>
      </w:pPr>
    </w:p>
    <w:p w:rsidR="00822528" w:rsidRPr="0033499E" w:rsidRDefault="00071E62" w:rsidP="002E48D0">
      <w:pPr>
        <w:pStyle w:val="aff1"/>
        <w:spacing w:line="360" w:lineRule="auto"/>
        <w:ind w:left="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2.3.3. Проверка датчиков</w:t>
      </w:r>
    </w:p>
    <w:p w:rsidR="00822528" w:rsidRPr="0033499E" w:rsidRDefault="00822528" w:rsidP="002E48D0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Подключаем датчики к аналоговым портам 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A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0-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A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, а так же 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«-»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к 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земле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, а 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«+»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к 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порту «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5+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="00D7664B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C861FF" w:rsidRPr="0033499E">
        <w:rPr>
          <w:rFonts w:ascii="Times New Roman" w:hAnsi="Times New Roman" w:cs="Times New Roman"/>
          <w:color w:val="auto"/>
          <w:sz w:val="28"/>
          <w:szCs w:val="28"/>
        </w:rPr>
        <w:t>микрокомпьютер</w:t>
      </w:r>
      <w:r w:rsidR="00782C22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C861FF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D7664B" w:rsidRPr="0033499E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рис.1</w:t>
      </w:r>
      <w:r w:rsidR="002B584E">
        <w:rPr>
          <w:rFonts w:ascii="Times New Roman" w:hAnsi="Times New Roman" w:cs="Times New Roman"/>
          <w:color w:val="auto"/>
          <w:sz w:val="28"/>
          <w:szCs w:val="28"/>
        </w:rPr>
        <w:t>5</w:t>
      </w:r>
      <w:r w:rsidR="00D7664B" w:rsidRPr="0033499E"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. Подключаем микрокомпьютер к </w:t>
      </w:r>
      <w:r w:rsidR="00C861FF">
        <w:rPr>
          <w:rFonts w:ascii="Times New Roman" w:hAnsi="Times New Roman" w:cs="Times New Roman"/>
          <w:color w:val="auto"/>
          <w:sz w:val="28"/>
          <w:szCs w:val="28"/>
        </w:rPr>
        <w:t xml:space="preserve">стационарному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компьютеру и заходим в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Arduino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IDE</w:t>
      </w:r>
      <w:r w:rsidR="004A5DAF">
        <w:rPr>
          <w:rFonts w:ascii="Times New Roman" w:hAnsi="Times New Roman" w:cs="Times New Roman"/>
          <w:color w:val="auto"/>
          <w:sz w:val="28"/>
          <w:szCs w:val="28"/>
        </w:rPr>
        <w:t>.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A5DAF">
        <w:rPr>
          <w:rFonts w:ascii="Times New Roman" w:hAnsi="Times New Roman" w:cs="Times New Roman"/>
          <w:color w:val="auto"/>
          <w:sz w:val="28"/>
          <w:szCs w:val="28"/>
        </w:rPr>
        <w:t>Здесь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пишем небольшую п</w:t>
      </w:r>
      <w:r w:rsidR="006A6A2A" w:rsidRPr="0033499E">
        <w:rPr>
          <w:rFonts w:ascii="Times New Roman" w:hAnsi="Times New Roman" w:cs="Times New Roman"/>
          <w:color w:val="auto"/>
          <w:sz w:val="28"/>
          <w:szCs w:val="28"/>
        </w:rPr>
        <w:t>рограм</w:t>
      </w:r>
      <w:r w:rsidR="006443DF" w:rsidRPr="0033499E">
        <w:rPr>
          <w:rFonts w:ascii="Times New Roman" w:hAnsi="Times New Roman" w:cs="Times New Roman"/>
          <w:color w:val="auto"/>
          <w:sz w:val="28"/>
          <w:szCs w:val="28"/>
        </w:rPr>
        <w:t>му для проверки датчиков (</w:t>
      </w:r>
      <w:r w:rsidR="004A5DAF">
        <w:rPr>
          <w:rFonts w:ascii="Times New Roman" w:hAnsi="Times New Roman" w:cs="Times New Roman"/>
          <w:color w:val="auto"/>
          <w:sz w:val="28"/>
          <w:szCs w:val="28"/>
        </w:rPr>
        <w:t>Приложение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4A5DAF">
        <w:rPr>
          <w:rFonts w:ascii="Times New Roman" w:hAnsi="Times New Roman" w:cs="Times New Roman"/>
          <w:color w:val="auto"/>
          <w:sz w:val="28"/>
          <w:szCs w:val="28"/>
        </w:rPr>
        <w:t xml:space="preserve">2, </w:t>
      </w:r>
      <w:r w:rsidR="006443DF" w:rsidRPr="0033499E">
        <w:rPr>
          <w:rFonts w:ascii="Times New Roman" w:hAnsi="Times New Roman" w:cs="Times New Roman"/>
          <w:color w:val="auto"/>
          <w:sz w:val="28"/>
          <w:szCs w:val="28"/>
        </w:rPr>
        <w:t>код 1</w:t>
      </w:r>
      <w:r w:rsidR="006A6A2A" w:rsidRPr="0033499E"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F269C7" w:rsidRPr="0033499E">
        <w:rPr>
          <w:rFonts w:ascii="Times New Roman" w:hAnsi="Times New Roman" w:cs="Times New Roman"/>
          <w:color w:val="auto"/>
          <w:sz w:val="28"/>
          <w:szCs w:val="28"/>
        </w:rPr>
        <w:t>После проверки и тестирован</w:t>
      </w:r>
      <w:r w:rsidR="00D7664B" w:rsidRPr="0033499E">
        <w:rPr>
          <w:rFonts w:ascii="Times New Roman" w:hAnsi="Times New Roman" w:cs="Times New Roman"/>
          <w:color w:val="auto"/>
          <w:sz w:val="28"/>
          <w:szCs w:val="28"/>
        </w:rPr>
        <w:t>ия датчиков на прототипе (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рис.1</w:t>
      </w:r>
      <w:r w:rsidR="002B584E">
        <w:rPr>
          <w:rFonts w:ascii="Times New Roman" w:hAnsi="Times New Roman" w:cs="Times New Roman"/>
          <w:color w:val="auto"/>
          <w:sz w:val="28"/>
          <w:szCs w:val="28"/>
        </w:rPr>
        <w:t>6</w:t>
      </w:r>
      <w:r w:rsidR="00F269C7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) вставляем датчики в кармашки перчатки и закрепляем их. </w:t>
      </w:r>
    </w:p>
    <w:p w:rsidR="006A6A2A" w:rsidRPr="0033499E" w:rsidRDefault="006A6A2A" w:rsidP="002E48D0">
      <w:pPr>
        <w:pStyle w:val="aff1"/>
        <w:spacing w:line="360" w:lineRule="auto"/>
        <w:ind w:left="0"/>
        <w:rPr>
          <w:rFonts w:ascii="Times New Roman" w:hAnsi="Times New Roman" w:cs="Times New Roman"/>
          <w:color w:val="auto"/>
          <w:sz w:val="28"/>
          <w:szCs w:val="28"/>
        </w:rPr>
      </w:pPr>
    </w:p>
    <w:p w:rsidR="000557B5" w:rsidRPr="0033499E" w:rsidRDefault="00071E62">
      <w:pPr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2.3.4. Создание роборуки</w:t>
      </w:r>
    </w:p>
    <w:p w:rsidR="00844E7F" w:rsidRPr="0033499E" w:rsidRDefault="00B90E7B" w:rsidP="002E48D0">
      <w:pPr>
        <w:spacing w:before="0" w:after="0"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Собираем 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первый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прототип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используя гофру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пару серв</w:t>
      </w:r>
      <w:r w:rsidR="00844E7F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оприводов и 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леску</w:t>
      </w:r>
      <w:r w:rsidR="00844E7F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рис.1</w:t>
      </w:r>
      <w:r w:rsidR="00E17EC3">
        <w:rPr>
          <w:rFonts w:ascii="Times New Roman" w:hAnsi="Times New Roman" w:cs="Times New Roman"/>
          <w:color w:val="auto"/>
          <w:sz w:val="28"/>
          <w:szCs w:val="28"/>
        </w:rPr>
        <w:t>7</w:t>
      </w:r>
      <w:r w:rsidR="00844E7F" w:rsidRPr="0033499E">
        <w:rPr>
          <w:rFonts w:ascii="Times New Roman" w:hAnsi="Times New Roman" w:cs="Times New Roman"/>
          <w:color w:val="auto"/>
          <w:sz w:val="28"/>
          <w:szCs w:val="28"/>
        </w:rPr>
        <w:t>).</w:t>
      </w:r>
    </w:p>
    <w:p w:rsidR="002E48D0" w:rsidRDefault="00844E7F" w:rsidP="002E48D0">
      <w:pPr>
        <w:spacing w:before="0" w:after="0"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Подключаем к сер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воприводам тестер и проверяем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работоспособность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пальцев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 прототипа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После проверки 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работоспособности каждого 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пальца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создаём готовую 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кисть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:rsidR="00C80595" w:rsidRPr="0033499E" w:rsidRDefault="00844E7F" w:rsidP="002E48D0">
      <w:pPr>
        <w:spacing w:before="0" w:after="0"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В качестве основы для предплечья роборуки мы использовали 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картон от б/у картонных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короб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ок</w:t>
      </w:r>
      <w:r w:rsidR="00E17EC3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Для основы «руки» (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предплечья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>)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вырезали 13 заготовок (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рис.1</w:t>
      </w:r>
      <w:r w:rsidR="00E17EC3">
        <w:rPr>
          <w:rFonts w:ascii="Times New Roman" w:hAnsi="Times New Roman" w:cs="Times New Roman"/>
          <w:color w:val="auto"/>
          <w:sz w:val="28"/>
          <w:szCs w:val="28"/>
        </w:rPr>
        <w:t>8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 xml:space="preserve">). В двух из них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вырезали отверстия</w:t>
      </w:r>
      <w:r w:rsidR="00721605">
        <w:rPr>
          <w:rFonts w:ascii="Times New Roman" w:hAnsi="Times New Roman" w:cs="Times New Roman"/>
          <w:color w:val="auto"/>
          <w:sz w:val="28"/>
          <w:szCs w:val="28"/>
        </w:rPr>
        <w:t xml:space="preserve"> и разместили там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сервопривод</w:t>
      </w:r>
      <w:r w:rsidR="00721605">
        <w:rPr>
          <w:rFonts w:ascii="Times New Roman" w:hAnsi="Times New Roman" w:cs="Times New Roman"/>
          <w:color w:val="auto"/>
          <w:sz w:val="28"/>
          <w:szCs w:val="28"/>
        </w:rPr>
        <w:t>ы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="002E48D0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</w:t>
      </w:r>
      <w:r w:rsidR="00E17EC3">
        <w:rPr>
          <w:rFonts w:ascii="Times New Roman" w:hAnsi="Times New Roman" w:cs="Times New Roman"/>
          <w:color w:val="auto"/>
          <w:sz w:val="28"/>
          <w:szCs w:val="28"/>
        </w:rPr>
        <w:t>19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). Далее собрали 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основу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из 6 заготовок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, склеив их между собой. К этой основе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прикрепили 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 xml:space="preserve">винтами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пластиковую пластину с отверстиями для крепления 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пальцев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» роборуки.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A9069B">
        <w:rPr>
          <w:rFonts w:ascii="Times New Roman" w:hAnsi="Times New Roman" w:cs="Times New Roman"/>
          <w:color w:val="auto"/>
          <w:sz w:val="28"/>
          <w:szCs w:val="28"/>
        </w:rPr>
        <w:t>На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пластине </w:t>
      </w:r>
      <w:r w:rsidR="00A9069B">
        <w:rPr>
          <w:rFonts w:ascii="Times New Roman" w:hAnsi="Times New Roman" w:cs="Times New Roman"/>
          <w:color w:val="auto"/>
          <w:sz w:val="28"/>
          <w:szCs w:val="28"/>
        </w:rPr>
        <w:t>закре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пили 5 пальцев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A9069B">
        <w:rPr>
          <w:rFonts w:ascii="Times New Roman" w:hAnsi="Times New Roman" w:cs="Times New Roman"/>
          <w:color w:val="auto"/>
          <w:sz w:val="28"/>
          <w:szCs w:val="28"/>
        </w:rPr>
        <w:t>изготовленных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</w:t>
      </w:r>
      <w:r w:rsidR="00A9069B">
        <w:rPr>
          <w:rFonts w:ascii="Times New Roman" w:hAnsi="Times New Roman" w:cs="Times New Roman"/>
          <w:color w:val="auto"/>
          <w:sz w:val="28"/>
          <w:szCs w:val="28"/>
        </w:rPr>
        <w:t>з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резинового шланга</w:t>
      </w:r>
      <w:r w:rsidR="00C80595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рис.2</w:t>
      </w:r>
      <w:r w:rsidR="000C695B">
        <w:rPr>
          <w:rFonts w:ascii="Times New Roman" w:hAnsi="Times New Roman" w:cs="Times New Roman"/>
          <w:color w:val="auto"/>
          <w:sz w:val="28"/>
          <w:szCs w:val="28"/>
        </w:rPr>
        <w:t>0</w:t>
      </w:r>
      <w:r w:rsidR="00C80595" w:rsidRPr="0033499E">
        <w:rPr>
          <w:rFonts w:ascii="Times New Roman" w:hAnsi="Times New Roman" w:cs="Times New Roman"/>
          <w:color w:val="auto"/>
          <w:sz w:val="28"/>
          <w:szCs w:val="28"/>
        </w:rPr>
        <w:t>)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. В качестве </w:t>
      </w:r>
      <w:r w:rsidR="00A9069B">
        <w:rPr>
          <w:rFonts w:ascii="Times New Roman" w:hAnsi="Times New Roman" w:cs="Times New Roman"/>
          <w:color w:val="auto"/>
          <w:sz w:val="28"/>
          <w:szCs w:val="28"/>
        </w:rPr>
        <w:t>«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сухожилий</w:t>
      </w:r>
      <w:r w:rsidR="00A9069B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мы использовали рыболовную леску.</w:t>
      </w:r>
      <w:r w:rsidR="00830DBE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Прикрепив леску к пальц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а</w:t>
      </w:r>
      <w:r w:rsidR="00830DBE" w:rsidRPr="0033499E">
        <w:rPr>
          <w:rFonts w:ascii="Times New Roman" w:hAnsi="Times New Roman" w:cs="Times New Roman"/>
          <w:color w:val="auto"/>
          <w:sz w:val="28"/>
          <w:szCs w:val="28"/>
        </w:rPr>
        <w:t>м роборуки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,</w:t>
      </w:r>
      <w:r w:rsidR="00830DBE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мы протянули 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ее</w:t>
      </w:r>
      <w:r w:rsidR="00830DBE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к </w:t>
      </w:r>
      <w:r w:rsidR="00830DBE" w:rsidRPr="0033499E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сервоприводам и закрепили 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на них</w:t>
      </w:r>
      <w:r w:rsidR="00C80595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(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рис.2</w:t>
      </w:r>
      <w:r w:rsidR="00A9069B"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C80595" w:rsidRPr="0033499E">
        <w:rPr>
          <w:rFonts w:ascii="Times New Roman" w:hAnsi="Times New Roman" w:cs="Times New Roman"/>
          <w:color w:val="auto"/>
          <w:sz w:val="28"/>
          <w:szCs w:val="28"/>
        </w:rPr>
        <w:t>)</w:t>
      </w:r>
      <w:r w:rsidR="00830DBE" w:rsidRPr="0033499E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C80595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Затем подключили сервопривод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>ы</w:t>
      </w:r>
      <w:r w:rsidR="00C80595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к микрокомпьютеру (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рис.22</w:t>
      </w:r>
      <w:r w:rsidR="00C80595" w:rsidRPr="0033499E">
        <w:rPr>
          <w:rFonts w:ascii="Times New Roman" w:hAnsi="Times New Roman" w:cs="Times New Roman"/>
          <w:color w:val="auto"/>
          <w:sz w:val="28"/>
          <w:szCs w:val="28"/>
        </w:rPr>
        <w:t>).</w:t>
      </w:r>
    </w:p>
    <w:p w:rsidR="00C80595" w:rsidRPr="0033499E" w:rsidRDefault="00C80595" w:rsidP="002E48D0">
      <w:pPr>
        <w:spacing w:before="0" w:after="0"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C80595" w:rsidRPr="0033499E" w:rsidRDefault="00071E62">
      <w:pPr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2.3.5. Итоговая проверка</w:t>
      </w:r>
    </w:p>
    <w:p w:rsidR="00571E46" w:rsidRDefault="00C80595" w:rsidP="00C77241">
      <w:pPr>
        <w:spacing w:before="0" w:after="0"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Подключаем </w:t>
      </w:r>
      <w:r w:rsidR="00571E46">
        <w:rPr>
          <w:rFonts w:ascii="Times New Roman" w:hAnsi="Times New Roman" w:cs="Times New Roman"/>
          <w:color w:val="auto"/>
          <w:sz w:val="28"/>
          <w:szCs w:val="28"/>
        </w:rPr>
        <w:t>по схеме</w:t>
      </w:r>
      <w:r w:rsidR="00571E46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перчатку с датчиками и роборуку к микрокомпьютеру (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1,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рис.23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).</w:t>
      </w:r>
      <w:r w:rsidR="0099475C">
        <w:rPr>
          <w:rFonts w:ascii="Times New Roman" w:hAnsi="Times New Roman" w:cs="Times New Roman"/>
          <w:color w:val="auto"/>
          <w:sz w:val="28"/>
          <w:szCs w:val="28"/>
        </w:rPr>
        <w:t xml:space="preserve"> Затем, п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одключаем микрокомпьютер к </w:t>
      </w:r>
      <w:r w:rsidR="00571E46">
        <w:rPr>
          <w:rFonts w:ascii="Times New Roman" w:hAnsi="Times New Roman" w:cs="Times New Roman"/>
          <w:color w:val="auto"/>
          <w:sz w:val="28"/>
          <w:szCs w:val="28"/>
        </w:rPr>
        <w:t xml:space="preserve">стационарному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компьютеру, запускаем </w:t>
      </w:r>
      <w:r w:rsidR="00571E46">
        <w:rPr>
          <w:rFonts w:ascii="Times New Roman" w:hAnsi="Times New Roman" w:cs="Times New Roman"/>
          <w:color w:val="auto"/>
          <w:sz w:val="28"/>
          <w:szCs w:val="28"/>
        </w:rPr>
        <w:t xml:space="preserve">П.О.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Arduino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IDE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 пишем управляющий код (</w:t>
      </w:r>
      <w:r w:rsidR="00571E46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2,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код 2). </w:t>
      </w:r>
    </w:p>
    <w:p w:rsidR="00C80595" w:rsidRPr="0033499E" w:rsidRDefault="00C80595" w:rsidP="00C77241">
      <w:pPr>
        <w:shd w:val="clear" w:color="auto" w:fill="FFFFFF" w:themeFill="background1"/>
        <w:rPr>
          <w:rFonts w:ascii="Times New Roman" w:hAnsi="Times New Roman" w:cs="Times New Roman"/>
          <w:color w:val="auto"/>
          <w:sz w:val="28"/>
          <w:szCs w:val="28"/>
        </w:rPr>
      </w:pPr>
    </w:p>
    <w:p w:rsidR="00C80595" w:rsidRPr="0033499E" w:rsidRDefault="00071E62">
      <w:pPr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t>2.3.6. Финальные штрихи</w:t>
      </w:r>
    </w:p>
    <w:p w:rsidR="00774857" w:rsidRDefault="00774857" w:rsidP="00C77241">
      <w:pPr>
        <w:spacing w:before="0" w:after="0"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Одеваем на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«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пальцы</w:t>
      </w:r>
      <w:r>
        <w:rPr>
          <w:rFonts w:ascii="Times New Roman" w:hAnsi="Times New Roman" w:cs="Times New Roman"/>
          <w:color w:val="auto"/>
          <w:sz w:val="28"/>
          <w:szCs w:val="28"/>
        </w:rPr>
        <w:t>»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робо</w:t>
      </w:r>
      <w:r>
        <w:rPr>
          <w:rFonts w:ascii="Times New Roman" w:hAnsi="Times New Roman" w:cs="Times New Roman"/>
          <w:color w:val="auto"/>
          <w:sz w:val="28"/>
          <w:szCs w:val="28"/>
        </w:rPr>
        <w:t>руки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перчатку и закрываем корпус с механизмом оставшимися заготовками</w:t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из картона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:rsidR="006A6A2A" w:rsidRPr="0033499E" w:rsidRDefault="00774857" w:rsidP="00C77241">
      <w:pPr>
        <w:spacing w:before="0" w:after="0" w:line="360" w:lineRule="auto"/>
        <w:ind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000000" w:themeColor="text1"/>
          <w:sz w:val="28"/>
          <w:szCs w:val="28"/>
        </w:rPr>
        <w:t>Человек сгибает пальцы руки в перчатке, а информация через микрокомпьютер поступает к роборуке. При этом роборука копи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рует движения пальцев человека </w:t>
      </w:r>
      <w:r w:rsidR="006E7E24" w:rsidRPr="0033499E">
        <w:rPr>
          <w:rFonts w:ascii="Times New Roman" w:hAnsi="Times New Roman" w:cs="Times New Roman"/>
          <w:color w:val="auto"/>
          <w:sz w:val="28"/>
          <w:szCs w:val="28"/>
        </w:rPr>
        <w:t>(</w:t>
      </w:r>
      <w:r w:rsidR="00702799">
        <w:rPr>
          <w:rFonts w:ascii="Times New Roman" w:hAnsi="Times New Roman" w:cs="Times New Roman"/>
          <w:color w:val="auto"/>
          <w:sz w:val="28"/>
          <w:szCs w:val="28"/>
        </w:rPr>
        <w:t xml:space="preserve">Приложение </w:t>
      </w:r>
      <w:r w:rsidR="000E596E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702799">
        <w:rPr>
          <w:rFonts w:ascii="Times New Roman" w:hAnsi="Times New Roman" w:cs="Times New Roman"/>
          <w:color w:val="auto"/>
          <w:sz w:val="28"/>
          <w:szCs w:val="28"/>
        </w:rPr>
        <w:t xml:space="preserve">, </w:t>
      </w:r>
      <w:r w:rsidR="006E7E24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Видео </w:t>
      </w:r>
      <w:r>
        <w:rPr>
          <w:rFonts w:ascii="Times New Roman" w:hAnsi="Times New Roman" w:cs="Times New Roman"/>
          <w:color w:val="auto"/>
          <w:sz w:val="28"/>
          <w:szCs w:val="28"/>
        </w:rPr>
        <w:t>1</w:t>
      </w:r>
      <w:r w:rsidR="006E7E24" w:rsidRPr="0033499E">
        <w:rPr>
          <w:rFonts w:ascii="Times New Roman" w:hAnsi="Times New Roman" w:cs="Times New Roman"/>
          <w:color w:val="auto"/>
          <w:sz w:val="28"/>
          <w:szCs w:val="28"/>
        </w:rPr>
        <w:t>).</w:t>
      </w:r>
      <w:r w:rsidR="006A6A2A" w:rsidRPr="0033499E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6A6A2A" w:rsidRPr="0033499E" w:rsidRDefault="00071E62" w:rsidP="00B24C4D">
      <w:pPr>
        <w:pStyle w:val="aff1"/>
        <w:ind w:left="0"/>
        <w:rPr>
          <w:rFonts w:ascii="Times New Roman" w:hAnsi="Times New Roman" w:cs="Times New Roman"/>
          <w:b/>
          <w:color w:val="auto"/>
          <w:sz w:val="28"/>
          <w:szCs w:val="28"/>
        </w:rPr>
      </w:pPr>
      <w:r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3. Заключение</w:t>
      </w:r>
    </w:p>
    <w:p w:rsidR="00B53530" w:rsidRPr="00071E62" w:rsidRDefault="00071E62" w:rsidP="005F1A20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071E62">
        <w:rPr>
          <w:rFonts w:ascii="Times New Roman" w:hAnsi="Times New Roman" w:cs="Times New Roman"/>
          <w:color w:val="auto"/>
          <w:sz w:val="28"/>
          <w:szCs w:val="28"/>
        </w:rPr>
        <w:t xml:space="preserve">Наша модель 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071E62">
        <w:rPr>
          <w:rFonts w:ascii="Times New Roman" w:hAnsi="Times New Roman" w:cs="Times New Roman"/>
          <w:color w:val="auto"/>
          <w:sz w:val="28"/>
          <w:szCs w:val="28"/>
        </w:rPr>
        <w:t xml:space="preserve"> механизированн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>ая</w:t>
      </w:r>
      <w:r w:rsidRPr="00071E62">
        <w:rPr>
          <w:rFonts w:ascii="Times New Roman" w:hAnsi="Times New Roman" w:cs="Times New Roman"/>
          <w:color w:val="auto"/>
          <w:sz w:val="28"/>
          <w:szCs w:val="28"/>
        </w:rPr>
        <w:t xml:space="preserve"> кисть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071E62">
        <w:rPr>
          <w:rFonts w:ascii="Times New Roman" w:hAnsi="Times New Roman" w:cs="Times New Roman"/>
          <w:color w:val="auto"/>
          <w:sz w:val="28"/>
          <w:szCs w:val="28"/>
        </w:rPr>
        <w:t xml:space="preserve"> похож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>ая</w:t>
      </w:r>
      <w:r w:rsidRPr="00071E62">
        <w:rPr>
          <w:rFonts w:ascii="Times New Roman" w:hAnsi="Times New Roman" w:cs="Times New Roman"/>
          <w:color w:val="auto"/>
          <w:sz w:val="28"/>
          <w:szCs w:val="28"/>
        </w:rPr>
        <w:t xml:space="preserve"> на кисть руки человека, управляемая дистанционно</w:t>
      </w:r>
      <w:r w:rsidR="00CD32DD">
        <w:rPr>
          <w:rFonts w:ascii="Times New Roman" w:hAnsi="Times New Roman" w:cs="Times New Roman"/>
          <w:color w:val="auto"/>
          <w:sz w:val="28"/>
          <w:szCs w:val="28"/>
        </w:rPr>
        <w:t xml:space="preserve"> (Приложение 1, рис 24)</w:t>
      </w:r>
      <w:r w:rsidRPr="00071E62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B53530" w:rsidRPr="0033499E" w:rsidRDefault="00B53530" w:rsidP="005F1A20">
      <w:pPr>
        <w:pStyle w:val="aff1"/>
        <w:spacing w:line="360" w:lineRule="auto"/>
        <w:ind w:left="0" w:firstLine="720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Нам удалось создать рабочий прототип роборуки. </w:t>
      </w:r>
      <w:r w:rsidR="00006280">
        <w:rPr>
          <w:rFonts w:ascii="Times New Roman" w:hAnsi="Times New Roman" w:cs="Times New Roman"/>
          <w:color w:val="auto"/>
          <w:sz w:val="28"/>
          <w:szCs w:val="28"/>
        </w:rPr>
        <w:t>Так как при изготовлении роборуки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использова</w:t>
      </w:r>
      <w:r w:rsidR="00006280">
        <w:rPr>
          <w:rFonts w:ascii="Times New Roman" w:hAnsi="Times New Roman" w:cs="Times New Roman"/>
          <w:color w:val="auto"/>
          <w:sz w:val="28"/>
          <w:szCs w:val="28"/>
        </w:rPr>
        <w:t>ли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небольши</w:t>
      </w:r>
      <w:r w:rsidR="00006280">
        <w:rPr>
          <w:rFonts w:ascii="Times New Roman" w:hAnsi="Times New Roman" w:cs="Times New Roman"/>
          <w:color w:val="auto"/>
          <w:sz w:val="28"/>
          <w:szCs w:val="28"/>
        </w:rPr>
        <w:t>е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компонент</w:t>
      </w:r>
      <w:r w:rsidR="00006280">
        <w:rPr>
          <w:rFonts w:ascii="Times New Roman" w:hAnsi="Times New Roman" w:cs="Times New Roman"/>
          <w:color w:val="auto"/>
          <w:sz w:val="28"/>
          <w:szCs w:val="28"/>
        </w:rPr>
        <w:t>ы,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кисть может удержив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 xml:space="preserve">ать предметы небольшого размера. В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дальнейшем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усовершенствовав роборуку</w:t>
      </w:r>
      <w:r w:rsidR="00006280">
        <w:rPr>
          <w:rFonts w:ascii="Times New Roman" w:hAnsi="Times New Roman" w:cs="Times New Roman"/>
          <w:color w:val="auto"/>
          <w:sz w:val="28"/>
          <w:szCs w:val="28"/>
        </w:rPr>
        <w:t xml:space="preserve"> (металлические комплектующие, гидравлическое усиление и др.)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и создав прототип не только </w:t>
      </w:r>
      <w:r w:rsidR="002E5CC5" w:rsidRPr="0033499E">
        <w:rPr>
          <w:rFonts w:ascii="Times New Roman" w:hAnsi="Times New Roman" w:cs="Times New Roman"/>
          <w:color w:val="auto"/>
          <w:sz w:val="28"/>
          <w:szCs w:val="28"/>
        </w:rPr>
        <w:t>кисти,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но и полностью руки</w:t>
      </w:r>
      <w:r w:rsidR="00774857">
        <w:rPr>
          <w:rFonts w:ascii="Times New Roman" w:hAnsi="Times New Roman" w:cs="Times New Roman"/>
          <w:color w:val="auto"/>
          <w:sz w:val="28"/>
          <w:szCs w:val="28"/>
        </w:rPr>
        <w:t>,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2E5CC5" w:rsidRPr="0033499E">
        <w:rPr>
          <w:rFonts w:ascii="Times New Roman" w:hAnsi="Times New Roman" w:cs="Times New Roman"/>
          <w:color w:val="auto"/>
          <w:sz w:val="28"/>
          <w:szCs w:val="28"/>
        </w:rPr>
        <w:t>мы сможем исп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>ользовать её в промышленности, медицине,</w:t>
      </w:r>
      <w:r w:rsidR="00914C5B">
        <w:rPr>
          <w:rFonts w:ascii="Times New Roman" w:hAnsi="Times New Roman" w:cs="Times New Roman"/>
          <w:color w:val="auto"/>
          <w:sz w:val="28"/>
          <w:szCs w:val="28"/>
        </w:rPr>
        <w:t xml:space="preserve"> строительстве,</w:t>
      </w:r>
      <w:r w:rsidR="002E5CC5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 xml:space="preserve">сельском хозяйстве, </w:t>
      </w:r>
      <w:r w:rsidR="002E5CC5" w:rsidRPr="0033499E">
        <w:rPr>
          <w:rFonts w:ascii="Times New Roman" w:hAnsi="Times New Roman" w:cs="Times New Roman"/>
          <w:color w:val="auto"/>
          <w:sz w:val="28"/>
          <w:szCs w:val="28"/>
        </w:rPr>
        <w:t>а также в военной промышлен</w:t>
      </w:r>
      <w:r w:rsidR="000920E0">
        <w:rPr>
          <w:rFonts w:ascii="Times New Roman" w:hAnsi="Times New Roman" w:cs="Times New Roman"/>
          <w:color w:val="auto"/>
          <w:sz w:val="28"/>
          <w:szCs w:val="28"/>
        </w:rPr>
        <w:t>н</w:t>
      </w:r>
      <w:r w:rsidR="002E5CC5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ости, </w:t>
      </w:r>
      <w:r w:rsidR="00701503">
        <w:rPr>
          <w:rFonts w:ascii="Times New Roman" w:hAnsi="Times New Roman" w:cs="Times New Roman"/>
          <w:color w:val="auto"/>
          <w:sz w:val="28"/>
          <w:szCs w:val="28"/>
        </w:rPr>
        <w:t>космосе,</w:t>
      </w:r>
      <w:r w:rsidR="002E5CC5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14C5B">
        <w:rPr>
          <w:rFonts w:ascii="Times New Roman" w:hAnsi="Times New Roman" w:cs="Times New Roman"/>
          <w:color w:val="auto"/>
          <w:sz w:val="28"/>
          <w:szCs w:val="28"/>
        </w:rPr>
        <w:t>при ликвидации техногенных аварий и природных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914C5B">
        <w:rPr>
          <w:rFonts w:ascii="Times New Roman" w:hAnsi="Times New Roman" w:cs="Times New Roman"/>
          <w:color w:val="auto"/>
          <w:sz w:val="28"/>
          <w:szCs w:val="28"/>
        </w:rPr>
        <w:t xml:space="preserve">катастроф </w:t>
      </w:r>
      <w:r w:rsidR="005F1A20">
        <w:rPr>
          <w:rFonts w:ascii="Times New Roman" w:hAnsi="Times New Roman" w:cs="Times New Roman"/>
          <w:color w:val="auto"/>
          <w:sz w:val="28"/>
          <w:szCs w:val="28"/>
        </w:rPr>
        <w:t xml:space="preserve">и </w:t>
      </w:r>
      <w:r w:rsidR="00701503">
        <w:rPr>
          <w:rFonts w:ascii="Times New Roman" w:hAnsi="Times New Roman" w:cs="Times New Roman"/>
          <w:color w:val="auto"/>
          <w:sz w:val="28"/>
          <w:szCs w:val="28"/>
        </w:rPr>
        <w:t>т.д.</w:t>
      </w:r>
    </w:p>
    <w:p w:rsidR="006A6A2A" w:rsidRPr="0033499E" w:rsidRDefault="006A6A2A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6A6A2A" w:rsidRPr="0033499E" w:rsidRDefault="00E15685" w:rsidP="00B24C4D">
      <w:pPr>
        <w:pStyle w:val="aff1"/>
        <w:ind w:left="0"/>
        <w:rPr>
          <w:rFonts w:ascii="Times New Roman" w:hAnsi="Times New Roman" w:cs="Times New Roman"/>
          <w:b/>
          <w:color w:val="auto"/>
          <w:sz w:val="28"/>
          <w:szCs w:val="28"/>
        </w:rPr>
      </w:pPr>
      <w:bookmarkStart w:id="5" w:name="_GoBack"/>
      <w:r w:rsidRPr="0033499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Список используемой литературы</w:t>
      </w:r>
      <w:r w:rsidR="004E450B">
        <w:rPr>
          <w:rFonts w:ascii="Times New Roman" w:hAnsi="Times New Roman" w:cs="Times New Roman"/>
          <w:b/>
          <w:color w:val="auto"/>
          <w:sz w:val="28"/>
          <w:szCs w:val="28"/>
        </w:rPr>
        <w:t>, программного обеспечения</w:t>
      </w:r>
      <w:r w:rsidR="004D6ACD" w:rsidRPr="0033499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и сайтов</w:t>
      </w:r>
      <w:bookmarkEnd w:id="5"/>
      <w:r w:rsidRPr="0033499E">
        <w:rPr>
          <w:rFonts w:ascii="Times New Roman" w:hAnsi="Times New Roman" w:cs="Times New Roman"/>
          <w:b/>
          <w:color w:val="auto"/>
          <w:sz w:val="28"/>
          <w:szCs w:val="28"/>
        </w:rPr>
        <w:t>:</w:t>
      </w:r>
    </w:p>
    <w:p w:rsidR="00C75503" w:rsidRPr="0033499E" w:rsidRDefault="00C75503" w:rsidP="00B24C4D">
      <w:pPr>
        <w:pStyle w:val="aff1"/>
        <w:ind w:left="0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3223BB" w:rsidRPr="00690971" w:rsidRDefault="003223BB" w:rsidP="003223BB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690971">
        <w:rPr>
          <w:rFonts w:ascii="Times New Roman" w:hAnsi="Times New Roman" w:cs="Times New Roman"/>
          <w:color w:val="auto"/>
          <w:sz w:val="28"/>
          <w:szCs w:val="28"/>
        </w:rPr>
        <w:t>https://www.arduino.cc/en/main/software</w:t>
      </w:r>
    </w:p>
    <w:p w:rsidR="00F16FDB" w:rsidRPr="00690971" w:rsidRDefault="000E0D39" w:rsidP="00F16FDB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hyperlink r:id="rId14" w:history="1">
        <w:r w:rsidR="00FD31E8" w:rsidRPr="00690971">
          <w:rPr>
            <w:rStyle w:val="af3"/>
            <w:rFonts w:ascii="Times New Roman" w:hAnsi="Times New Roman" w:cs="Times New Roman"/>
            <w:sz w:val="28"/>
            <w:szCs w:val="28"/>
          </w:rPr>
          <w:t>http://amperka.ru/product/iskra-neo</w:t>
        </w:r>
      </w:hyperlink>
    </w:p>
    <w:p w:rsidR="00FD31E8" w:rsidRPr="00690971" w:rsidRDefault="000E0D39" w:rsidP="003223BB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hyperlink r:id="rId15" w:history="1">
        <w:r w:rsidR="003223BB" w:rsidRPr="00690971">
          <w:rPr>
            <w:rStyle w:val="af3"/>
            <w:rFonts w:ascii="Times New Roman" w:hAnsi="Times New Roman" w:cs="Times New Roman"/>
            <w:sz w:val="28"/>
            <w:szCs w:val="28"/>
          </w:rPr>
          <w:t>https://ru.wikipedia.org/wiki/Мультиметр</w:t>
        </w:r>
      </w:hyperlink>
    </w:p>
    <w:p w:rsidR="003223BB" w:rsidRPr="00690971" w:rsidRDefault="000E0D39" w:rsidP="003223BB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hyperlink r:id="rId16" w:history="1">
        <w:r w:rsidR="003223BB" w:rsidRPr="00690971">
          <w:rPr>
            <w:rStyle w:val="af3"/>
            <w:rFonts w:ascii="Times New Roman" w:hAnsi="Times New Roman" w:cs="Times New Roman"/>
            <w:sz w:val="28"/>
            <w:szCs w:val="28"/>
          </w:rPr>
          <w:t>https://ru.wikipedia.org/wiki/Сервопривод</w:t>
        </w:r>
      </w:hyperlink>
    </w:p>
    <w:p w:rsidR="003223BB" w:rsidRPr="00690971" w:rsidRDefault="000E0D39" w:rsidP="008F24B7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hyperlink r:id="rId17" w:history="1">
        <w:r w:rsidR="004E450B" w:rsidRPr="00690971">
          <w:rPr>
            <w:rStyle w:val="af3"/>
            <w:rFonts w:ascii="Times New Roman" w:hAnsi="Times New Roman" w:cs="Times New Roman"/>
            <w:sz w:val="28"/>
            <w:szCs w:val="28"/>
          </w:rPr>
          <w:t>http://roboting.ru/1902-ruki-dlya-robotov</w:t>
        </w:r>
      </w:hyperlink>
    </w:p>
    <w:p w:rsidR="004E450B" w:rsidRPr="00690971" w:rsidRDefault="004E450B" w:rsidP="008F24B7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690971">
        <w:rPr>
          <w:rFonts w:ascii="Times New Roman" w:hAnsi="Times New Roman" w:cs="Times New Roman"/>
          <w:color w:val="auto"/>
          <w:sz w:val="28"/>
          <w:szCs w:val="28"/>
        </w:rPr>
        <w:t xml:space="preserve">Среда программирования </w:t>
      </w:r>
      <w:r w:rsidRPr="00690971">
        <w:rPr>
          <w:rFonts w:ascii="Times New Roman" w:hAnsi="Times New Roman" w:cs="Times New Roman"/>
          <w:color w:val="auto"/>
          <w:sz w:val="28"/>
          <w:szCs w:val="28"/>
          <w:lang w:val="en-US"/>
        </w:rPr>
        <w:t>Arduino IDE</w:t>
      </w:r>
    </w:p>
    <w:p w:rsidR="0081295F" w:rsidRPr="00690971" w:rsidRDefault="000E0D39" w:rsidP="000C3889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hyperlink r:id="rId18" w:history="1">
        <w:r w:rsidR="009F6742" w:rsidRPr="00690971">
          <w:rPr>
            <w:rStyle w:val="af3"/>
            <w:rFonts w:ascii="Times New Roman" w:hAnsi="Times New Roman" w:cs="Times New Roman"/>
            <w:bCs/>
            <w:sz w:val="28"/>
            <w:szCs w:val="28"/>
            <w:lang w:val="en-US"/>
          </w:rPr>
          <w:t>https</w:t>
        </w:r>
      </w:hyperlink>
      <w:hyperlink r:id="rId19" w:history="1">
        <w:r w:rsidR="009F6742" w:rsidRPr="00690971">
          <w:rPr>
            <w:rStyle w:val="af3"/>
            <w:rFonts w:ascii="Times New Roman" w:hAnsi="Times New Roman" w:cs="Times New Roman"/>
            <w:bCs/>
            <w:sz w:val="28"/>
            <w:szCs w:val="28"/>
          </w:rPr>
          <w:t>:</w:t>
        </w:r>
      </w:hyperlink>
      <w:hyperlink r:id="rId20" w:history="1">
        <w:r w:rsidR="009F6742" w:rsidRPr="00690971">
          <w:rPr>
            <w:rStyle w:val="af3"/>
            <w:rFonts w:ascii="Times New Roman" w:hAnsi="Times New Roman" w:cs="Times New Roman"/>
            <w:bCs/>
            <w:sz w:val="28"/>
            <w:szCs w:val="28"/>
            <w:lang w:val="en-US"/>
          </w:rPr>
          <w:t>//www.dns-shop.ru</w:t>
        </w:r>
      </w:hyperlink>
      <w:r w:rsidR="000C3889" w:rsidRPr="00690971">
        <w:rPr>
          <w:rFonts w:ascii="Times New Roman" w:hAnsi="Times New Roman" w:cs="Times New Roman"/>
          <w:bCs/>
          <w:color w:val="auto"/>
          <w:sz w:val="28"/>
          <w:szCs w:val="28"/>
          <w:lang w:val="en-US"/>
        </w:rPr>
        <w:t xml:space="preserve"> </w:t>
      </w:r>
    </w:p>
    <w:p w:rsidR="0081295F" w:rsidRPr="00690971" w:rsidRDefault="000E0D39" w:rsidP="000C3889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hyperlink r:id="rId21" w:history="1">
        <w:r w:rsidR="009F6742" w:rsidRPr="00690971">
          <w:rPr>
            <w:rStyle w:val="af3"/>
            <w:rFonts w:ascii="Times New Roman" w:hAnsi="Times New Roman" w:cs="Times New Roman"/>
            <w:bCs/>
            <w:sz w:val="28"/>
            <w:szCs w:val="28"/>
            <w:lang w:val="en-US"/>
          </w:rPr>
          <w:t>https</w:t>
        </w:r>
      </w:hyperlink>
      <w:hyperlink r:id="rId22" w:history="1">
        <w:r w:rsidR="009F6742" w:rsidRPr="00690971">
          <w:rPr>
            <w:rStyle w:val="af3"/>
            <w:rFonts w:ascii="Times New Roman" w:hAnsi="Times New Roman" w:cs="Times New Roman"/>
            <w:bCs/>
            <w:sz w:val="28"/>
            <w:szCs w:val="28"/>
          </w:rPr>
          <w:t>:</w:t>
        </w:r>
      </w:hyperlink>
      <w:hyperlink r:id="rId23" w:history="1">
        <w:r w:rsidR="009F6742" w:rsidRPr="00690971">
          <w:rPr>
            <w:rStyle w:val="af3"/>
            <w:rFonts w:ascii="Times New Roman" w:hAnsi="Times New Roman" w:cs="Times New Roman"/>
            <w:bCs/>
            <w:sz w:val="28"/>
            <w:szCs w:val="28"/>
            <w:lang w:val="en-US"/>
          </w:rPr>
          <w:t>//www.tixer.ru</w:t>
        </w:r>
      </w:hyperlink>
      <w:r w:rsidR="000C3889" w:rsidRPr="00690971">
        <w:rPr>
          <w:rFonts w:ascii="Times New Roman" w:hAnsi="Times New Roman" w:cs="Times New Roman"/>
          <w:bCs/>
          <w:color w:val="auto"/>
          <w:sz w:val="28"/>
          <w:szCs w:val="28"/>
        </w:rPr>
        <w:t xml:space="preserve"> </w:t>
      </w:r>
    </w:p>
    <w:p w:rsidR="000C3889" w:rsidRPr="00690971" w:rsidRDefault="000C3889" w:rsidP="000C3889">
      <w:pPr>
        <w:pStyle w:val="aff1"/>
        <w:ind w:left="360"/>
        <w:rPr>
          <w:rFonts w:ascii="Times New Roman" w:hAnsi="Times New Roman" w:cs="Times New Roman"/>
          <w:color w:val="auto"/>
          <w:sz w:val="28"/>
          <w:szCs w:val="28"/>
        </w:rPr>
      </w:pPr>
    </w:p>
    <w:p w:rsidR="006A6A2A" w:rsidRDefault="006A6A2A" w:rsidP="00C75503">
      <w:pPr>
        <w:pStyle w:val="aff1"/>
        <w:numPr>
          <w:ilvl w:val="0"/>
          <w:numId w:val="19"/>
        </w:numPr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0E596E" w:rsidRPr="000E596E" w:rsidRDefault="000E596E" w:rsidP="00601D97">
      <w:pPr>
        <w:pStyle w:val="aff1"/>
        <w:ind w:left="36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0E596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Приложение 1</w:t>
      </w:r>
    </w:p>
    <w:p w:rsidR="00601D97" w:rsidRPr="00601D97" w:rsidRDefault="00601D97" w:rsidP="00601D97">
      <w:pPr>
        <w:pStyle w:val="aff1"/>
        <w:ind w:left="36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Рисунок </w:t>
      </w:r>
      <w:r w:rsidRPr="00601D97">
        <w:rPr>
          <w:rFonts w:ascii="Times New Roman" w:hAnsi="Times New Roman" w:cs="Times New Roman"/>
          <w:color w:val="auto"/>
          <w:sz w:val="28"/>
          <w:szCs w:val="28"/>
        </w:rPr>
        <w:t>1</w:t>
      </w:r>
    </w:p>
    <w:p w:rsidR="006A6A2A" w:rsidRPr="0033499E" w:rsidRDefault="00FA7C20" w:rsidP="00601D97">
      <w:pPr>
        <w:pStyle w:val="aff1"/>
        <w:ind w:left="36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A7C20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3668395" cy="3206115"/>
            <wp:effectExtent l="0" t="0" r="8255" b="0"/>
            <wp:docPr id="7" name="Рисунок 10" descr="C:\Users\Владимир\AppData\Local\Microsoft\Windows\INetCache\Content.Word\IMG_1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ладимир\AppData\Local\Microsoft\Windows\INetCache\Content.Word\IMG_165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384" t="8917" r="19145" b="9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8395" cy="3206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C20" w:rsidRDefault="00601D97" w:rsidP="00FA7C20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Рисунок 2</w:t>
      </w:r>
    </w:p>
    <w:p w:rsidR="00601D97" w:rsidRDefault="00FA7C20" w:rsidP="00FA7C20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A7C20">
        <w:rPr>
          <w:rFonts w:ascii="Times New Roman" w:hAnsi="Times New Roman" w:cs="Times New Roman"/>
          <w:color w:val="auto"/>
          <w:sz w:val="28"/>
          <w:szCs w:val="28"/>
        </w:rPr>
        <w:drawing>
          <wp:inline distT="0" distB="0" distL="0" distR="0">
            <wp:extent cx="5937885" cy="4561205"/>
            <wp:effectExtent l="0" t="0" r="5715" b="0"/>
            <wp:docPr id="13" name="Рисунок 2" descr="C:\Users\Владимир\AppData\Local\Microsoft\Windows\INetCache\Content.Word\microcontrollers_Half_Breadboar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ладимир\AppData\Local\Microsoft\Windows\INetCache\Content.Word\microcontrollers_Half_Breadboard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56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1D97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601D97" w:rsidRDefault="00FD6C11" w:rsidP="00601D97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lastRenderedPageBreak/>
        <w:t>Рисунок 3-6</w:t>
      </w:r>
    </w:p>
    <w:p w:rsidR="00FA7C20" w:rsidRDefault="00FA7C20" w:rsidP="00601D97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A7C20">
        <w:rPr>
          <w:rFonts w:ascii="Times New Roman" w:hAnsi="Times New Roman" w:cs="Times New Roman"/>
          <w:color w:val="auto"/>
          <w:sz w:val="28"/>
          <w:szCs w:val="28"/>
        </w:rPr>
        <w:drawing>
          <wp:inline distT="0" distB="0" distL="0" distR="0">
            <wp:extent cx="4296578" cy="1487277"/>
            <wp:effectExtent l="0" t="0" r="8890" b="0"/>
            <wp:docPr id="30" name="Рисунок 11" descr="C:\Users\Владимир\AppData\Local\Microsoft\Windows\INetCache\Content.Word\IMG_1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Владимир\AppData\Local\Microsoft\Windows\INetCache\Content.Word\IMG_16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3539" t="19043" r="4421" b="38801"/>
                    <a:stretch/>
                  </pic:blipFill>
                  <pic:spPr bwMode="auto">
                    <a:xfrm>
                      <a:off x="0" y="0"/>
                      <a:ext cx="4301885" cy="1489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7C20" w:rsidRDefault="00FA7C20" w:rsidP="00601D97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A7C20">
        <w:rPr>
          <w:rFonts w:ascii="Times New Roman" w:hAnsi="Times New Roman" w:cs="Times New Roman"/>
          <w:color w:val="auto"/>
          <w:sz w:val="28"/>
          <w:szCs w:val="28"/>
        </w:rPr>
        <w:drawing>
          <wp:inline distT="0" distB="0" distL="0" distR="0">
            <wp:extent cx="2974975" cy="2609215"/>
            <wp:effectExtent l="0" t="0" r="0" b="635"/>
            <wp:docPr id="31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609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596E" w:rsidRDefault="00FA7C20" w:rsidP="00601D97">
      <w:pPr>
        <w:jc w:val="right"/>
        <w:rPr>
          <w:rFonts w:ascii="Times New Roman" w:hAnsi="Times New Roman" w:cs="Times New Roman"/>
          <w:noProof/>
          <w:color w:val="auto"/>
          <w:sz w:val="28"/>
          <w:szCs w:val="28"/>
        </w:rPr>
      </w:pPr>
      <w:r w:rsidRPr="00FA7C20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3393195" cy="2324559"/>
            <wp:effectExtent l="0" t="0" r="0" b="0"/>
            <wp:docPr id="32" name="Рисунок 12" descr="C:\Users\Владимир\AppData\Local\Microsoft\Windows\INetCache\Content.Word\IMG_1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Владимир\AppData\Local\Microsoft\Windows\INetCache\Content.Word\IMG_16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1585" t="17823" r="21912" b="29929"/>
                    <a:stretch/>
                  </pic:blipFill>
                  <pic:spPr bwMode="auto">
                    <a:xfrm>
                      <a:off x="0" y="0"/>
                      <a:ext cx="3396138" cy="232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A6A2A" w:rsidRPr="0033499E" w:rsidRDefault="00FA7C20" w:rsidP="000E596E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A7C20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3962400" cy="1895475"/>
            <wp:effectExtent l="19050" t="0" r="0" b="0"/>
            <wp:docPr id="33" name="Рисунок 7" descr="IMG_1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163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t="24730" r="19377" b="24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2400" cy="1895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01D97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88573A" w:rsidRPr="002B330A" w:rsidRDefault="002B330A" w:rsidP="0088573A">
      <w:pPr>
        <w:pStyle w:val="aff1"/>
        <w:ind w:left="0"/>
        <w:jc w:val="right"/>
        <w:rPr>
          <w:rFonts w:ascii="Times New Roman" w:hAnsi="Times New Roman" w:cs="Times New Roman"/>
          <w:noProof/>
          <w:color w:val="auto"/>
          <w:sz w:val="28"/>
          <w:szCs w:val="28"/>
        </w:rPr>
      </w:pPr>
      <w:r w:rsidRPr="002B330A">
        <w:rPr>
          <w:rFonts w:ascii="Times New Roman" w:hAnsi="Times New Roman" w:cs="Times New Roman"/>
          <w:noProof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noProof/>
          <w:color w:val="auto"/>
          <w:sz w:val="28"/>
          <w:szCs w:val="28"/>
        </w:rPr>
        <w:t>7</w:t>
      </w:r>
    </w:p>
    <w:p w:rsidR="0088573A" w:rsidRPr="0033499E" w:rsidRDefault="00E13E9A" w:rsidP="00E13E9A">
      <w:pPr>
        <w:pStyle w:val="aff1"/>
        <w:ind w:left="0" w:firstLine="142"/>
        <w:jc w:val="right"/>
        <w:rPr>
          <w:rFonts w:ascii="Times New Roman" w:hAnsi="Times New Roman" w:cs="Times New Roman"/>
          <w:noProof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4295775" cy="2943225"/>
            <wp:effectExtent l="19050" t="0" r="0" b="0"/>
            <wp:docPr id="18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4429" t="7874" r="6644" b="118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9019" cy="29454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88573A" w:rsidRPr="0033499E" w:rsidRDefault="0088573A" w:rsidP="0088573A">
      <w:pPr>
        <w:pStyle w:val="aff1"/>
        <w:ind w:left="0"/>
        <w:jc w:val="center"/>
        <w:rPr>
          <w:rFonts w:ascii="Times New Roman" w:hAnsi="Times New Roman" w:cs="Times New Roman"/>
          <w:b/>
          <w:noProof/>
          <w:color w:val="auto"/>
          <w:sz w:val="28"/>
          <w:szCs w:val="28"/>
        </w:rPr>
      </w:pPr>
    </w:p>
    <w:p w:rsidR="00FA7C20" w:rsidRDefault="00FA7C20" w:rsidP="00E13E9A">
      <w:pPr>
        <w:pStyle w:val="aff1"/>
        <w:ind w:left="0"/>
        <w:jc w:val="right"/>
        <w:rPr>
          <w:rFonts w:ascii="Times New Roman" w:hAnsi="Times New Roman" w:cs="Times New Roman"/>
          <w:noProof/>
          <w:color w:val="auto"/>
          <w:sz w:val="28"/>
          <w:szCs w:val="28"/>
        </w:rPr>
      </w:pPr>
    </w:p>
    <w:p w:rsidR="006A6A2A" w:rsidRPr="00E13E9A" w:rsidRDefault="002B330A" w:rsidP="00E13E9A">
      <w:pPr>
        <w:pStyle w:val="aff1"/>
        <w:ind w:left="0"/>
        <w:jc w:val="right"/>
        <w:rPr>
          <w:rFonts w:ascii="Times New Roman" w:hAnsi="Times New Roman" w:cs="Times New Roman"/>
          <w:noProof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t xml:space="preserve">Рисунок </w:t>
      </w:r>
      <w:r w:rsidR="00FD6C11">
        <w:rPr>
          <w:rFonts w:ascii="Times New Roman" w:hAnsi="Times New Roman" w:cs="Times New Roman"/>
          <w:noProof/>
          <w:color w:val="auto"/>
          <w:sz w:val="28"/>
          <w:szCs w:val="28"/>
        </w:rPr>
        <w:t>8</w:t>
      </w:r>
    </w:p>
    <w:p w:rsidR="006A6A2A" w:rsidRPr="0033499E" w:rsidRDefault="00E13E9A" w:rsidP="00E13E9A">
      <w:pPr>
        <w:spacing w:line="240" w:lineRule="auto"/>
        <w:jc w:val="right"/>
        <w:rPr>
          <w:rFonts w:ascii="Times New Roman" w:hAnsi="Times New Roman" w:cs="Times New Roman"/>
          <w:noProof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4533900" cy="4352925"/>
            <wp:effectExtent l="19050" t="0" r="0" b="0"/>
            <wp:docPr id="20" name="Рисунок 2" descr="C:\Users\Владимир\AppData\Local\Microsoft\Windows\INetCache\Content.Word\IMG_165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 descr="C:\Users\Владимир\AppData\Local\Microsoft\Windows\INetCache\Content.Word\IMG_165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11" cy="4363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A2A" w:rsidRPr="0033499E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6A6A2A" w:rsidRPr="0033499E" w:rsidRDefault="00C77241" w:rsidP="00EE73E9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9</w:t>
      </w:r>
    </w:p>
    <w:p w:rsidR="00F673F7" w:rsidRPr="0033499E" w:rsidRDefault="00E13E9A" w:rsidP="00EE73E9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4857750" cy="3781425"/>
            <wp:effectExtent l="19050" t="0" r="0" b="0"/>
            <wp:docPr id="21" name="Рисунок 3" descr="IMG_1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6" name="Picture 2" descr="IMG_165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604" cy="37859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E9A" w:rsidRDefault="00E13E9A" w:rsidP="00EE73E9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13E9A" w:rsidRDefault="00E13E9A" w:rsidP="00EE73E9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E13E9A" w:rsidRDefault="00E13E9A" w:rsidP="00EE73E9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F673F7" w:rsidRPr="00C77241" w:rsidRDefault="00C77241" w:rsidP="00EE73E9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10</w:t>
      </w:r>
    </w:p>
    <w:p w:rsidR="006A6A2A" w:rsidRPr="0033499E" w:rsidRDefault="00FA7C20" w:rsidP="00EE73E9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FA7C20">
        <w:rPr>
          <w:rFonts w:ascii="Times New Roman" w:hAnsi="Times New Roman" w:cs="Times New Roman"/>
          <w:b/>
          <w:color w:val="auto"/>
          <w:sz w:val="28"/>
          <w:szCs w:val="28"/>
        </w:rPr>
        <w:drawing>
          <wp:inline distT="0" distB="0" distL="0" distR="0">
            <wp:extent cx="4848225" cy="3657600"/>
            <wp:effectExtent l="19050" t="0" r="9525" b="0"/>
            <wp:docPr id="5" name="Рисунок 4" descr="IMG_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_1662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822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6A2A" w:rsidRPr="0033499E">
        <w:rPr>
          <w:rFonts w:ascii="Times New Roman" w:hAnsi="Times New Roman" w:cs="Times New Roman"/>
          <w:b/>
          <w:color w:val="auto"/>
          <w:sz w:val="28"/>
          <w:szCs w:val="28"/>
        </w:rPr>
        <w:br w:type="page"/>
      </w:r>
    </w:p>
    <w:p w:rsidR="00F673F7" w:rsidRPr="00C77241" w:rsidRDefault="00C77241" w:rsidP="00F673F7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11</w:t>
      </w:r>
    </w:p>
    <w:p w:rsidR="00F673F7" w:rsidRPr="0033499E" w:rsidRDefault="00F673F7" w:rsidP="00B24C4D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</w:rPr>
      </w:pPr>
    </w:p>
    <w:p w:rsidR="006A6A2A" w:rsidRPr="0033499E" w:rsidRDefault="00FA7C20" w:rsidP="00B24C4D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</w:rPr>
      </w:pPr>
      <w:r w:rsidRPr="000E0D39">
        <w:rPr>
          <w:rFonts w:ascii="Times New Roman" w:hAnsi="Times New Roman" w:cs="Times New Roman"/>
          <w:color w:val="auto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50.25pt">
            <v:imagedata r:id="rId34" o:title="IMG_1663"/>
          </v:shape>
        </w:pict>
      </w:r>
    </w:p>
    <w:p w:rsidR="00F673F7" w:rsidRPr="0033499E" w:rsidRDefault="00F673F7" w:rsidP="00B24C4D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</w:rPr>
      </w:pPr>
    </w:p>
    <w:p w:rsidR="004F43B7" w:rsidRPr="00C77241" w:rsidRDefault="004F43B7" w:rsidP="00C77241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b/>
          <w:color w:val="auto"/>
          <w:sz w:val="28"/>
          <w:szCs w:val="28"/>
        </w:rPr>
        <w:t xml:space="preserve">                                                                           </w:t>
      </w:r>
      <w:r w:rsidR="00C77241" w:rsidRPr="00C77241">
        <w:rPr>
          <w:rFonts w:ascii="Times New Roman" w:hAnsi="Times New Roman" w:cs="Times New Roman"/>
          <w:color w:val="auto"/>
          <w:sz w:val="28"/>
          <w:szCs w:val="28"/>
        </w:rPr>
        <w:t>Рисунок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 xml:space="preserve"> 12</w:t>
      </w:r>
    </w:p>
    <w:p w:rsidR="006A6A2A" w:rsidRPr="0033499E" w:rsidRDefault="00FA7C20" w:rsidP="00C77241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FA7C20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4486275" cy="3368312"/>
            <wp:effectExtent l="19050" t="0" r="9525" b="0"/>
            <wp:docPr id="3" name="Рисунок 4" descr="C:\Users\Владимир\AppData\Local\Microsoft\Windows\INetCache\Content.Word\IMG_16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Владимир\AppData\Local\Microsoft\Windows\INetCache\Content.Word\IMG_1667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275" cy="3368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A6A2A" w:rsidRPr="0033499E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632447" w:rsidRPr="00E13E9A" w:rsidRDefault="00C77241" w:rsidP="00E13E9A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13</w:t>
      </w:r>
    </w:p>
    <w:p w:rsidR="00632447" w:rsidRPr="0033499E" w:rsidRDefault="00E13E9A" w:rsidP="00632447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067300" cy="3943350"/>
            <wp:effectExtent l="19050" t="0" r="0" b="0"/>
            <wp:docPr id="22" name="Рисунок 4" descr="C:\Users\Владимир\AppData\Local\Microsoft\Windows\INetCache\Content.Word\IMG_166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 descr="C:\Users\Владимир\AppData\Local\Microsoft\Windows\INetCache\Content.Word\IMG_1669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8281" cy="3944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2447" w:rsidRPr="0033499E" w:rsidRDefault="00632447" w:rsidP="00632447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632447" w:rsidRPr="00C77241" w:rsidRDefault="00C77241" w:rsidP="00632447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14</w:t>
      </w:r>
    </w:p>
    <w:p w:rsidR="00632447" w:rsidRPr="0033499E" w:rsidRDefault="00632447" w:rsidP="00632447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6A6A2A" w:rsidRPr="0033499E" w:rsidRDefault="00E13E9A" w:rsidP="00632447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067300" cy="3533775"/>
            <wp:effectExtent l="19050" t="0" r="0" b="0"/>
            <wp:docPr id="23" name="Рисунок 5" descr="IMG_1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07" name="Picture 3" descr="IMG_167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013" cy="3532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A6A2A" w:rsidRPr="0033499E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6A6A2A" w:rsidRPr="00C77241" w:rsidRDefault="00C77241" w:rsidP="00DF6FDF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15</w:t>
      </w:r>
    </w:p>
    <w:p w:rsidR="00DF6FDF" w:rsidRPr="0033499E" w:rsidRDefault="00DF6FDF" w:rsidP="00C77241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4825388" cy="2622015"/>
            <wp:effectExtent l="0" t="0" r="0" b="6985"/>
            <wp:docPr id="6" name="Рисунок 6" descr="C:\Users\Владимир\AppData\Local\Microsoft\Windows\INetCache\Content.Word\соединение датч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Владимир\AppData\Local\Microsoft\Windows\INetCache\Content.Word\соединение датчиков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5038" t="6591" r="3638" b="14976"/>
                    <a:stretch/>
                  </pic:blipFill>
                  <pic:spPr bwMode="auto">
                    <a:xfrm>
                      <a:off x="0" y="0"/>
                      <a:ext cx="4825813" cy="2622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00CA1" w:rsidRPr="0033499E" w:rsidRDefault="00A00CA1" w:rsidP="00B24C4D">
      <w:pPr>
        <w:pStyle w:val="aff1"/>
        <w:ind w:left="0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00CA1" w:rsidRPr="0033499E" w:rsidRDefault="00A00CA1" w:rsidP="00C77241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00CA1" w:rsidRPr="0033499E" w:rsidRDefault="00A00CA1" w:rsidP="00B24C4D">
      <w:pPr>
        <w:pStyle w:val="aff1"/>
        <w:ind w:left="0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00CA1" w:rsidRPr="00C77241" w:rsidRDefault="00C77241" w:rsidP="00A00CA1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16</w:t>
      </w:r>
    </w:p>
    <w:p w:rsidR="00A00CA1" w:rsidRPr="0033499E" w:rsidRDefault="00E13E9A" w:rsidP="00E13E9A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4143375" cy="4838700"/>
            <wp:effectExtent l="19050" t="0" r="9525" b="0"/>
            <wp:docPr id="24" name="Рисунок 6" descr="WP_20160220_0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0" name="Picture 2" descr="WP_20160220_003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2530" t="10677" r="4988" b="27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0954" cy="4835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CA1" w:rsidRPr="00C77241" w:rsidRDefault="00A00CA1" w:rsidP="00C77241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00CA1" w:rsidRDefault="00C77241" w:rsidP="00A00CA1">
      <w:pPr>
        <w:jc w:val="right"/>
        <w:rPr>
          <w:rFonts w:ascii="Times New Roman" w:hAnsi="Times New Roman" w:cs="Times New Roman"/>
          <w:b/>
          <w:noProof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17</w:t>
      </w:r>
    </w:p>
    <w:p w:rsidR="00E13E9A" w:rsidRPr="00FA7C20" w:rsidRDefault="00E13E9A" w:rsidP="00FA7C20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446417" cy="2800350"/>
            <wp:effectExtent l="19050" t="0" r="1883" b="0"/>
            <wp:docPr id="25" name="Рисунок 7" descr="C:\Users\Владимир\AppData\Local\Microsoft\Windows\INetCache\Content.Word\WP_20160218_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C:\Users\Владимир\AppData\Local\Microsoft\Windows\INetCache\Content.Word\WP_20160218_007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331" cy="280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7C20" w:rsidRDefault="00FA7C20" w:rsidP="00FA7C20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FA7C20" w:rsidRDefault="00FA7C20" w:rsidP="00FA7C20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A00CA1" w:rsidRPr="0033499E" w:rsidRDefault="00C77241" w:rsidP="00FA7C20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18</w:t>
      </w:r>
      <w:r w:rsidR="00FA7C20" w:rsidRPr="00FA7C20">
        <w:rPr>
          <w:rFonts w:ascii="Times New Roman" w:hAnsi="Times New Roman" w:cs="Times New Roman"/>
          <w:color w:val="auto"/>
          <w:sz w:val="28"/>
          <w:szCs w:val="28"/>
        </w:rPr>
        <w:drawing>
          <wp:inline distT="0" distB="0" distL="0" distR="0">
            <wp:extent cx="5467350" cy="4114800"/>
            <wp:effectExtent l="19050" t="0" r="0" b="0"/>
            <wp:docPr id="1" name="Рисунок 1" descr="IMG_16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1640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350" cy="411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7C20" w:rsidRDefault="00FA7C20" w:rsidP="00E13E9A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FA7C20" w:rsidRDefault="00FA7C20" w:rsidP="00E13E9A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FA7C20" w:rsidRDefault="00FA7C20" w:rsidP="00E13E9A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</w:p>
    <w:p w:rsidR="00A00CA1" w:rsidRPr="0033499E" w:rsidRDefault="00C77241" w:rsidP="00E13E9A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19</w:t>
      </w:r>
    </w:p>
    <w:p w:rsidR="00A00CA1" w:rsidRPr="0033499E" w:rsidRDefault="00E13E9A" w:rsidP="00A00CA1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4718050" cy="2943225"/>
            <wp:effectExtent l="19050" t="0" r="6350" b="0"/>
            <wp:docPr id="26" name="Рисунок 8" descr="C:\Users\Владимир\AppData\Local\Microsoft\Windows\INetCache\Content.Word\IMG_16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C:\Users\Владимир\AppData\Local\Microsoft\Windows\INetCache\Content.Word\IMG_1639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rcRect l="1675" t="15854" r="1607" b="31149"/>
                    <a:stretch/>
                  </pic:blipFill>
                  <pic:spPr bwMode="auto">
                    <a:xfrm>
                      <a:off x="0" y="0"/>
                      <a:ext cx="4717837" cy="2943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/>
                      </a:ext>
                    </a:extLst>
                  </pic:spPr>
                </pic:pic>
              </a:graphicData>
            </a:graphic>
          </wp:inline>
        </w:drawing>
      </w:r>
    </w:p>
    <w:p w:rsidR="00A00CA1" w:rsidRPr="00C77241" w:rsidRDefault="00C77241" w:rsidP="00A00CA1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C77241">
        <w:rPr>
          <w:rFonts w:ascii="Times New Roman" w:hAnsi="Times New Roman" w:cs="Times New Roman"/>
          <w:color w:val="auto"/>
          <w:sz w:val="28"/>
          <w:szCs w:val="28"/>
        </w:rPr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20</w:t>
      </w:r>
    </w:p>
    <w:p w:rsidR="00A00CA1" w:rsidRPr="0033499E" w:rsidRDefault="00E13E9A" w:rsidP="00A00CA1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3339456" cy="5457825"/>
            <wp:effectExtent l="19050" t="0" r="0" b="0"/>
            <wp:docPr id="27" name="Рисунок 9" descr="WP_20160219_0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4" name="Picture 2" descr="WP_20160219_011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l="23685" t="16461" r="7727" b="184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450" cy="5456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0CA1" w:rsidRPr="0033499E">
        <w:rPr>
          <w:rFonts w:ascii="Times New Roman" w:hAnsi="Times New Roman" w:cs="Times New Roman"/>
          <w:b/>
          <w:color w:val="auto"/>
          <w:sz w:val="28"/>
          <w:szCs w:val="28"/>
        </w:rPr>
        <w:br w:type="page"/>
      </w:r>
    </w:p>
    <w:p w:rsidR="00781F42" w:rsidRPr="00E13E9A" w:rsidRDefault="00BF37A4" w:rsidP="00E13E9A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BF37A4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21</w:t>
      </w:r>
    </w:p>
    <w:p w:rsidR="00BF37A4" w:rsidRDefault="00E13E9A" w:rsidP="00781F42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369158" cy="3295650"/>
            <wp:effectExtent l="19050" t="0" r="2942" b="0"/>
            <wp:docPr id="28" name="Рисунок 10" descr="WP_20160219_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55" name="Picture 3" descr="WP_20160219_01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669" cy="3299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37A4" w:rsidRDefault="00BF37A4" w:rsidP="00781F42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781F42" w:rsidRPr="00BF37A4" w:rsidRDefault="00BF37A4" w:rsidP="00781F42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BF37A4">
        <w:rPr>
          <w:rFonts w:ascii="Times New Roman" w:hAnsi="Times New Roman" w:cs="Times New Roman"/>
          <w:color w:val="auto"/>
          <w:sz w:val="28"/>
          <w:szCs w:val="28"/>
        </w:rPr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22</w:t>
      </w:r>
    </w:p>
    <w:p w:rsidR="00781F42" w:rsidRPr="0033499E" w:rsidRDefault="00781F42" w:rsidP="00BF37A4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b/>
          <w:noProof/>
          <w:color w:val="auto"/>
          <w:sz w:val="28"/>
          <w:szCs w:val="28"/>
        </w:rPr>
        <w:drawing>
          <wp:inline distT="0" distB="0" distL="0" distR="0">
            <wp:extent cx="5311874" cy="3283027"/>
            <wp:effectExtent l="0" t="0" r="3175" b="0"/>
            <wp:docPr id="9" name="Рисунок 9" descr="C:\Users\Владимир\AppData\Local\Microsoft\Windows\INetCache\Content.Word\сервоприво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Владимир\AppData\Local\Microsoft\Windows\INetCache\Content.Word\сервопривод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10757" t="16128" r="27123" b="15724"/>
                    <a:stretch/>
                  </pic:blipFill>
                  <pic:spPr bwMode="auto">
                    <a:xfrm>
                      <a:off x="0" y="0"/>
                      <a:ext cx="5316065" cy="3285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33499E">
        <w:rPr>
          <w:rFonts w:ascii="Times New Roman" w:hAnsi="Times New Roman" w:cs="Times New Roman"/>
          <w:b/>
          <w:color w:val="auto"/>
          <w:sz w:val="28"/>
          <w:szCs w:val="28"/>
        </w:rPr>
        <w:br w:type="page"/>
      </w:r>
    </w:p>
    <w:p w:rsidR="00781F42" w:rsidRDefault="00BF37A4" w:rsidP="00781F42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BF37A4">
        <w:rPr>
          <w:rFonts w:ascii="Times New Roman" w:hAnsi="Times New Roman" w:cs="Times New Roman"/>
          <w:color w:val="auto"/>
          <w:sz w:val="28"/>
          <w:szCs w:val="28"/>
        </w:rPr>
        <w:lastRenderedPageBreak/>
        <w:t xml:space="preserve">Рисунок </w:t>
      </w:r>
      <w:r w:rsidR="00FD6C11">
        <w:rPr>
          <w:rFonts w:ascii="Times New Roman" w:hAnsi="Times New Roman" w:cs="Times New Roman"/>
          <w:color w:val="auto"/>
          <w:sz w:val="28"/>
          <w:szCs w:val="28"/>
        </w:rPr>
        <w:t>23</w:t>
      </w:r>
      <w:r w:rsidR="00FA7C20" w:rsidRPr="000E0D39">
        <w:rPr>
          <w:rFonts w:ascii="Times New Roman" w:hAnsi="Times New Roman" w:cs="Times New Roman"/>
          <w:b/>
          <w:color w:val="auto"/>
          <w:sz w:val="28"/>
          <w:szCs w:val="28"/>
        </w:rPr>
        <w:pict>
          <v:shape id="_x0000_i1026" type="#_x0000_t75" style="width:466.5pt;height:172.5pt">
            <v:imagedata r:id="rId46" o:title="готовая схема"/>
          </v:shape>
        </w:pict>
      </w:r>
    </w:p>
    <w:p w:rsidR="00D50C58" w:rsidRDefault="00D50C58" w:rsidP="00781F42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05D95" w:rsidRDefault="00A05D95" w:rsidP="00781F42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05D95" w:rsidRDefault="00A05D95" w:rsidP="00781F42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A05D95" w:rsidRDefault="00A05D95" w:rsidP="00781F42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:rsidR="00D50C58" w:rsidRPr="00D50C58" w:rsidRDefault="00D50C58" w:rsidP="00781F42">
      <w:pPr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D50C58">
        <w:rPr>
          <w:rFonts w:ascii="Times New Roman" w:hAnsi="Times New Roman" w:cs="Times New Roman"/>
          <w:color w:val="auto"/>
          <w:sz w:val="28"/>
          <w:szCs w:val="28"/>
        </w:rPr>
        <w:t>Рисунок 24</w:t>
      </w:r>
    </w:p>
    <w:p w:rsidR="006A6A2A" w:rsidRPr="0033499E" w:rsidRDefault="00E13E9A" w:rsidP="00D50C58">
      <w:pPr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E13E9A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5862955" cy="3629025"/>
            <wp:effectExtent l="19050" t="0" r="4445" b="0"/>
            <wp:docPr id="29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lc="http://schemas.openxmlformats.org/drawingml/2006/lockedCanvas" xmlns:a14="http://schemas.microsoft.com/office/drawing/2010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2609" cy="3628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50C58"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6A6A2A" w:rsidRPr="0033499E">
        <w:rPr>
          <w:rFonts w:ascii="Times New Roman" w:hAnsi="Times New Roman" w:cs="Times New Roman"/>
          <w:color w:val="auto"/>
          <w:sz w:val="28"/>
          <w:szCs w:val="28"/>
        </w:rPr>
        <w:br w:type="page"/>
      </w:r>
    </w:p>
    <w:p w:rsidR="000E596E" w:rsidRPr="00A05D95" w:rsidRDefault="000E596E" w:rsidP="0094146F">
      <w:pPr>
        <w:pStyle w:val="aff1"/>
        <w:ind w:left="0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A05D95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 2</w:t>
      </w:r>
    </w:p>
    <w:p w:rsidR="006A6A2A" w:rsidRPr="0033499E" w:rsidRDefault="0094146F" w:rsidP="0094146F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b/>
          <w:color w:val="auto"/>
          <w:sz w:val="28"/>
          <w:szCs w:val="28"/>
        </w:rPr>
        <w:t>КОД 1</w:t>
      </w:r>
    </w:p>
    <w:p w:rsidR="006443DF" w:rsidRPr="0033499E" w:rsidRDefault="006443DF" w:rsidP="00F269C7">
      <w:pPr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int Pin = 0;  // фоторезистор подключен 0-му аналоговому входу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setup()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{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Serial.begin(9600);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loop()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{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val = analogRead(Pin);    // считываем значение с фототранзистора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 Serial.println(val);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 delay(1000);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int Pin = 1;  // фоторезистор подключен 1-му аналоговому входу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setup()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{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Serial.begin(9600);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loop()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{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val = analogRead(Pin);    // считываем значение с фототранзистора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 Serial.println(val);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 delay(1000);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int Pin = 2;  // фоторезистор подключен 2-му аналоговому входу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setup()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{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Serial.begin(9600);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void loop()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{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val = analogRead(Pin);    // считываем значение с фототранзистора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 Serial.println(val);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 delay(1000);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>int Pin = 3;  // фоторезистор подключен 3-му аналоговому входу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setup()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{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Serial.begin(9600);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loop()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{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val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=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analogRead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(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Pin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);    // считываем значение с фототранзистора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Serial.println(val);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delay(1000);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int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Pin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= 4;  // фоторезистор подключен 4-му аналоговому входу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setup()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{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Serial.begin(9600);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void loop()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{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</w:t>
      </w:r>
      <w:r w:rsidRPr="0033499E">
        <w:rPr>
          <w:rFonts w:ascii="Times New Roman" w:hAnsi="Times New Roman" w:cs="Times New Roman"/>
          <w:color w:val="auto"/>
          <w:sz w:val="28"/>
          <w:szCs w:val="28"/>
        </w:rPr>
        <w:t>val = analogRead(Pin);    // считываем значение с фототранзистора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</w:rPr>
        <w:t xml:space="preserve"> 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Serial.println(val); 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delay(1000);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}</w:t>
      </w:r>
    </w:p>
    <w:p w:rsidR="006443DF" w:rsidRPr="0033499E" w:rsidRDefault="006443DF" w:rsidP="006443DF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8A4302" w:rsidRPr="0033499E" w:rsidRDefault="008A4302" w:rsidP="00B24C4D">
      <w:pPr>
        <w:pStyle w:val="aff1"/>
        <w:ind w:left="0"/>
        <w:rPr>
          <w:rFonts w:ascii="Times New Roman" w:hAnsi="Times New Roman" w:cs="Times New Roman"/>
          <w:color w:val="auto"/>
          <w:sz w:val="16"/>
          <w:szCs w:val="16"/>
          <w:lang w:val="en-US"/>
        </w:rPr>
      </w:pPr>
    </w:p>
    <w:p w:rsidR="008A4302" w:rsidRPr="0033499E" w:rsidRDefault="008A4302">
      <w:pPr>
        <w:rPr>
          <w:rFonts w:ascii="Times New Roman" w:hAnsi="Times New Roman" w:cs="Times New Roman"/>
          <w:color w:val="auto"/>
          <w:sz w:val="16"/>
          <w:szCs w:val="16"/>
          <w:lang w:val="en-US"/>
        </w:rPr>
      </w:pPr>
      <w:r w:rsidRPr="0033499E">
        <w:rPr>
          <w:rFonts w:ascii="Times New Roman" w:hAnsi="Times New Roman" w:cs="Times New Roman"/>
          <w:color w:val="auto"/>
          <w:sz w:val="16"/>
          <w:szCs w:val="16"/>
          <w:lang w:val="en-US"/>
        </w:rPr>
        <w:br w:type="page"/>
      </w:r>
    </w:p>
    <w:p w:rsidR="00822528" w:rsidRPr="0033499E" w:rsidRDefault="008A4302" w:rsidP="008A4302">
      <w:pPr>
        <w:pStyle w:val="aff1"/>
        <w:ind w:left="0"/>
        <w:jc w:val="right"/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b/>
          <w:color w:val="auto"/>
          <w:sz w:val="28"/>
          <w:szCs w:val="28"/>
        </w:rPr>
        <w:lastRenderedPageBreak/>
        <w:t>КОД</w:t>
      </w:r>
      <w:r w:rsidRPr="0033499E">
        <w:rPr>
          <w:rFonts w:ascii="Times New Roman" w:hAnsi="Times New Roman" w:cs="Times New Roman"/>
          <w:b/>
          <w:color w:val="auto"/>
          <w:sz w:val="28"/>
          <w:szCs w:val="28"/>
          <w:lang w:val="en-US"/>
        </w:rPr>
        <w:t xml:space="preserve"> 2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#include &lt;Servo.h&gt;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Servo </w:t>
      </w:r>
      <w:r w:rsidR="00AB79B9">
        <w:rPr>
          <w:rFonts w:ascii="Times New Roman" w:hAnsi="Times New Roman" w:cs="Times New Roman"/>
          <w:color w:val="auto"/>
          <w:sz w:val="28"/>
          <w:szCs w:val="28"/>
          <w:lang w:val="en-US"/>
        </w:rPr>
        <w:t>servomotor</w:t>
      </w:r>
      <w:r w:rsidR="00AB79B9" w:rsidRPr="00E13E9A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</w:t>
      </w: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Servo servoMotor1;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Servo servoMotor2;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Servo servoMotor3;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Servo servoMotor4;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analogPin = 0;      // палец 1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analogValue = 0;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servoPin = 2;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analogPin2 = 1;      //палец  2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analogValue2 = 0;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servoPin2 = 3;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analogPin3 = 2;      //палец  3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analogValue3 = 0;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servoPin3 = 4;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analogPin4 = 3;      //палец  4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analogValue4 = 0;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servoPin4 = 5;       //палец 5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analogPin5 = 4;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analogValue5 = 0;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int servoPin5 = 2;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void setup() {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servoMotor.attach(servoPin);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servoMotor1.attach(servoPin1);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servoMotor2.attach(servoPin2);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servoMotor3.attach(servoPin3);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servoMotor4.attach(servoPin4);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}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void loop()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{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 = analogRead(analogPin);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 = map(analogValue, 0, 1023, 0, 179);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servoMotor.write(analogValue);      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delay(15);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analogValue2 = analogRead(analogPin2);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analogValue2 = map(analogValue2, 0, 1023, 0, 179);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lastRenderedPageBreak/>
        <w:t xml:space="preserve">   servoMotor1.write(analogValue2);      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delay(15);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analogValue3 = analogRead(analogPin3);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analogValue3 = map(analogValue3, 0, 1023, 0, 179);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servoMotor2.write(analogValue3);      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delay(15);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analogValue4 = analogRead(analogPin4);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analogValue4 = map(analogValue4, 0, 1023, 0, 179);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servoMotor3.write(analogValue4);      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delay(15);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analogValue5 = analogRead(analogPin5);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analogValue5 = map(analogValue5, 0, 1023, 0, 179);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servoMotor4.write(analogValue4);                       </w:t>
      </w:r>
    </w:p>
    <w:p w:rsidR="008A4302" w:rsidRPr="0033499E" w:rsidRDefault="008A4302" w:rsidP="008A4302">
      <w:pPr>
        <w:pStyle w:val="aff1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  delay(15);</w:t>
      </w:r>
    </w:p>
    <w:p w:rsidR="008A4302" w:rsidRDefault="008A4302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33499E">
        <w:rPr>
          <w:rFonts w:ascii="Times New Roman" w:hAnsi="Times New Roman" w:cs="Times New Roman"/>
          <w:color w:val="auto"/>
          <w:sz w:val="28"/>
          <w:szCs w:val="28"/>
          <w:lang w:val="en-US"/>
        </w:rPr>
        <w:t>}</w:t>
      </w: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p w:rsidR="00544883" w:rsidRPr="00A05D95" w:rsidRDefault="00544883" w:rsidP="00544883">
      <w:pPr>
        <w:jc w:val="right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  <w:r w:rsidRPr="00A05D95">
        <w:rPr>
          <w:rFonts w:ascii="Times New Roman" w:hAnsi="Times New Roman" w:cs="Times New Roman"/>
          <w:color w:val="auto"/>
          <w:sz w:val="28"/>
          <w:szCs w:val="28"/>
        </w:rPr>
        <w:lastRenderedPageBreak/>
        <w:t>Приложение</w:t>
      </w:r>
      <w:r w:rsidRPr="00A05D95">
        <w:rPr>
          <w:rFonts w:ascii="Times New Roman" w:hAnsi="Times New Roman" w:cs="Times New Roman"/>
          <w:color w:val="auto"/>
          <w:sz w:val="28"/>
          <w:szCs w:val="28"/>
          <w:lang w:val="en-US"/>
        </w:rPr>
        <w:t xml:space="preserve"> </w:t>
      </w:r>
      <w:r w:rsidR="000E596E" w:rsidRPr="00A05D95">
        <w:rPr>
          <w:rFonts w:ascii="Times New Roman" w:hAnsi="Times New Roman" w:cs="Times New Roman"/>
          <w:color w:val="auto"/>
          <w:sz w:val="28"/>
          <w:szCs w:val="28"/>
          <w:lang w:val="en-US"/>
        </w:rPr>
        <w:t>3</w:t>
      </w:r>
    </w:p>
    <w:p w:rsidR="00544883" w:rsidRPr="00544883" w:rsidRDefault="00544883" w:rsidP="00544883">
      <w:pPr>
        <w:jc w:val="center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544883">
        <w:rPr>
          <w:rFonts w:ascii="Times New Roman" w:hAnsi="Times New Roman" w:cs="Times New Roman"/>
          <w:b/>
          <w:color w:val="auto"/>
          <w:sz w:val="28"/>
          <w:szCs w:val="28"/>
        </w:rPr>
        <w:t>Смета проекта</w:t>
      </w:r>
    </w:p>
    <w:tbl>
      <w:tblPr>
        <w:tblStyle w:val="afc"/>
        <w:tblW w:w="9634" w:type="dxa"/>
        <w:tblLook w:val="04A0"/>
      </w:tblPr>
      <w:tblGrid>
        <w:gridCol w:w="941"/>
        <w:gridCol w:w="4173"/>
        <w:gridCol w:w="1747"/>
        <w:gridCol w:w="2773"/>
      </w:tblGrid>
      <w:tr w:rsidR="00544883" w:rsidRPr="00544883" w:rsidTr="000E596E">
        <w:trPr>
          <w:trHeight w:val="672"/>
        </w:trPr>
        <w:tc>
          <w:tcPr>
            <w:tcW w:w="941" w:type="dxa"/>
          </w:tcPr>
          <w:p w:rsidR="00544883" w:rsidRPr="00544883" w:rsidRDefault="00544883" w:rsidP="000E596E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№ п/п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Оборудование, материалы</w:t>
            </w:r>
          </w:p>
        </w:tc>
        <w:tc>
          <w:tcPr>
            <w:tcW w:w="1747" w:type="dxa"/>
          </w:tcPr>
          <w:p w:rsidR="00544883" w:rsidRPr="00544883" w:rsidRDefault="00544883" w:rsidP="000E596E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Количество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jc w:val="center"/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Стоимость</w:t>
            </w:r>
          </w:p>
        </w:tc>
      </w:tr>
      <w:tr w:rsidR="00544883" w:rsidRPr="00544883" w:rsidTr="000E596E">
        <w:trPr>
          <w:trHeight w:val="654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Микрокомпьютер Iskra Neo российской компании Амперка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890 руб.</w:t>
            </w:r>
          </w:p>
        </w:tc>
      </w:tr>
      <w:tr w:rsidR="00544883" w:rsidRPr="00544883" w:rsidTr="000E596E">
        <w:trPr>
          <w:trHeight w:val="345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Тестер сервоприводов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331руб.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Сервопривод sg90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5х246руб.=1 230руб.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4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Резисторы 1Вт 20кОм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5х7руб.=35руб.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Резисторы 1Вт 150Ом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5х7руб.=35руб.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Макетная плата 80x60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83руб.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7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Провода соединительные различной длины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20м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300руб.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Беспаячная макетная плата на 400 точек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189руб.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9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Беспаячная макетная плата на 170 точек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66руб.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Термоусадочная трубка D=5мм, 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2м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2х25руб.=50руб.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11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Фоторезистор VT93N1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5х37руб.=185руб.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12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Фонарик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 xml:space="preserve"> (10 светодиодов)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50руб.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13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Usb for micro Usb</w:t>
            </w:r>
          </w:p>
        </w:tc>
        <w:tc>
          <w:tcPr>
            <w:tcW w:w="1747" w:type="dxa"/>
          </w:tcPr>
          <w:p w:rsidR="00544883" w:rsidRPr="00721B6B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  <w:lang w:val="en-US"/>
              </w:rPr>
              <w:t>1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250руб.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14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Винт 40x4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10х1руб.=10руб.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15</w:t>
            </w:r>
          </w:p>
        </w:tc>
        <w:tc>
          <w:tcPr>
            <w:tcW w:w="41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Леска рыболовная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рул.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80руб.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  <w:tcBorders>
              <w:bottom w:val="single" w:sz="4" w:space="0" w:color="auto"/>
            </w:tcBorders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16</w:t>
            </w:r>
          </w:p>
        </w:tc>
        <w:tc>
          <w:tcPr>
            <w:tcW w:w="4173" w:type="dxa"/>
            <w:tcBorders>
              <w:bottom w:val="single" w:sz="4" w:space="0" w:color="auto"/>
            </w:tcBorders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Капельница медицинская</w:t>
            </w:r>
          </w:p>
        </w:tc>
        <w:tc>
          <w:tcPr>
            <w:tcW w:w="1747" w:type="dxa"/>
          </w:tcPr>
          <w:p w:rsidR="00544883" w:rsidRPr="00544883" w:rsidRDefault="00544883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</w:t>
            </w:r>
            <w:r w:rsidR="00721B6B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шт.</w:t>
            </w:r>
          </w:p>
        </w:tc>
        <w:tc>
          <w:tcPr>
            <w:tcW w:w="2773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2х20руб.=40руб.</w:t>
            </w:r>
          </w:p>
        </w:tc>
      </w:tr>
      <w:tr w:rsidR="00721B6B" w:rsidRPr="00544883" w:rsidTr="000E596E">
        <w:trPr>
          <w:trHeight w:val="326"/>
        </w:trPr>
        <w:tc>
          <w:tcPr>
            <w:tcW w:w="941" w:type="dxa"/>
            <w:tcBorders>
              <w:bottom w:val="single" w:sz="4" w:space="0" w:color="auto"/>
            </w:tcBorders>
          </w:tcPr>
          <w:p w:rsidR="00721B6B" w:rsidRPr="00544883" w:rsidRDefault="00721B6B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17</w:t>
            </w:r>
          </w:p>
        </w:tc>
        <w:tc>
          <w:tcPr>
            <w:tcW w:w="4173" w:type="dxa"/>
            <w:tcBorders>
              <w:bottom w:val="single" w:sz="4" w:space="0" w:color="auto"/>
            </w:tcBorders>
          </w:tcPr>
          <w:p w:rsidR="00721B6B" w:rsidRPr="00544883" w:rsidRDefault="00721B6B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Клеевые стержни</w:t>
            </w:r>
          </w:p>
        </w:tc>
        <w:tc>
          <w:tcPr>
            <w:tcW w:w="1747" w:type="dxa"/>
          </w:tcPr>
          <w:p w:rsidR="00721B6B" w:rsidRPr="00544883" w:rsidRDefault="00721B6B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3шт.</w:t>
            </w:r>
          </w:p>
        </w:tc>
        <w:tc>
          <w:tcPr>
            <w:tcW w:w="2773" w:type="dxa"/>
          </w:tcPr>
          <w:p w:rsidR="00721B6B" w:rsidRPr="00544883" w:rsidRDefault="00721B6B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3х20руб.=60руб.</w:t>
            </w:r>
          </w:p>
        </w:tc>
      </w:tr>
      <w:tr w:rsidR="00A05D95" w:rsidRPr="00544883" w:rsidTr="000E596E">
        <w:trPr>
          <w:trHeight w:val="326"/>
        </w:trPr>
        <w:tc>
          <w:tcPr>
            <w:tcW w:w="941" w:type="dxa"/>
            <w:tcBorders>
              <w:bottom w:val="single" w:sz="4" w:space="0" w:color="auto"/>
            </w:tcBorders>
          </w:tcPr>
          <w:p w:rsidR="00A05D95" w:rsidRDefault="00A05D95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18</w:t>
            </w:r>
          </w:p>
        </w:tc>
        <w:tc>
          <w:tcPr>
            <w:tcW w:w="4173" w:type="dxa"/>
            <w:tcBorders>
              <w:bottom w:val="single" w:sz="4" w:space="0" w:color="auto"/>
            </w:tcBorders>
          </w:tcPr>
          <w:p w:rsidR="00A05D95" w:rsidRDefault="00A05D95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Картон б/у</w:t>
            </w:r>
          </w:p>
        </w:tc>
        <w:tc>
          <w:tcPr>
            <w:tcW w:w="1747" w:type="dxa"/>
          </w:tcPr>
          <w:p w:rsidR="00A05D95" w:rsidRPr="00A05D95" w:rsidRDefault="00A05D95" w:rsidP="00721B6B">
            <w:pPr>
              <w:jc w:val="center"/>
              <w:rPr>
                <w:rFonts w:ascii="Times New Roman" w:hAnsi="Times New Roman" w:cs="Times New Roman"/>
                <w:color w:val="auto"/>
                <w:sz w:val="28"/>
                <w:szCs w:val="28"/>
                <w:vertAlign w:val="superscript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1,5м</w:t>
            </w:r>
            <w:r>
              <w:rPr>
                <w:rFonts w:ascii="Times New Roman" w:hAnsi="Times New Roman" w:cs="Times New Roman"/>
                <w:color w:val="auto"/>
                <w:sz w:val="28"/>
                <w:szCs w:val="28"/>
                <w:vertAlign w:val="superscript"/>
              </w:rPr>
              <w:t>2</w:t>
            </w:r>
          </w:p>
        </w:tc>
        <w:tc>
          <w:tcPr>
            <w:tcW w:w="2773" w:type="dxa"/>
          </w:tcPr>
          <w:p w:rsidR="00A05D95" w:rsidRDefault="00A05D95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auto"/>
                <w:sz w:val="28"/>
                <w:szCs w:val="28"/>
              </w:rPr>
              <w:t>-</w:t>
            </w:r>
          </w:p>
        </w:tc>
      </w:tr>
      <w:tr w:rsidR="00544883" w:rsidRPr="00544883" w:rsidTr="000E596E">
        <w:trPr>
          <w:trHeight w:val="326"/>
        </w:trPr>
        <w:tc>
          <w:tcPr>
            <w:tcW w:w="941" w:type="dxa"/>
            <w:tcBorders>
              <w:bottom w:val="single" w:sz="4" w:space="0" w:color="auto"/>
              <w:right w:val="nil"/>
            </w:tcBorders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</w:p>
        </w:tc>
        <w:tc>
          <w:tcPr>
            <w:tcW w:w="4173" w:type="dxa"/>
            <w:tcBorders>
              <w:left w:val="nil"/>
              <w:bottom w:val="single" w:sz="4" w:space="0" w:color="auto"/>
            </w:tcBorders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Итого:</w:t>
            </w:r>
          </w:p>
        </w:tc>
        <w:tc>
          <w:tcPr>
            <w:tcW w:w="1747" w:type="dxa"/>
          </w:tcPr>
          <w:p w:rsidR="00544883" w:rsidRPr="00544883" w:rsidRDefault="00544883" w:rsidP="000E596E">
            <w:pPr>
              <w:rPr>
                <w:rFonts w:ascii="Times New Roman" w:hAnsi="Times New Roman" w:cs="Times New Roman"/>
                <w:color w:val="auto"/>
                <w:sz w:val="28"/>
                <w:szCs w:val="28"/>
              </w:rPr>
            </w:pPr>
          </w:p>
        </w:tc>
        <w:tc>
          <w:tcPr>
            <w:tcW w:w="2773" w:type="dxa"/>
          </w:tcPr>
          <w:p w:rsidR="00544883" w:rsidRPr="00544883" w:rsidRDefault="00544883" w:rsidP="00721B6B">
            <w:pPr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</w:pPr>
            <w:r w:rsidRPr="00544883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3 8</w:t>
            </w:r>
            <w:r w:rsidR="00721B6B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8</w:t>
            </w:r>
            <w:r w:rsidRPr="00544883">
              <w:rPr>
                <w:rFonts w:ascii="Times New Roman" w:hAnsi="Times New Roman" w:cs="Times New Roman"/>
                <w:b/>
                <w:color w:val="auto"/>
                <w:sz w:val="28"/>
                <w:szCs w:val="28"/>
              </w:rPr>
              <w:t>4руб.</w:t>
            </w:r>
          </w:p>
        </w:tc>
      </w:tr>
    </w:tbl>
    <w:p w:rsidR="00544883" w:rsidRPr="00544883" w:rsidRDefault="00544883" w:rsidP="00544883">
      <w:pPr>
        <w:rPr>
          <w:rFonts w:ascii="Times New Roman" w:hAnsi="Times New Roman" w:cs="Times New Roman"/>
          <w:color w:val="auto"/>
          <w:sz w:val="28"/>
          <w:szCs w:val="28"/>
        </w:rPr>
      </w:pPr>
      <w:r w:rsidRPr="00544883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544883" w:rsidRPr="00544883" w:rsidRDefault="00544883" w:rsidP="00544883">
      <w:pPr>
        <w:rPr>
          <w:rFonts w:ascii="Times New Roman" w:hAnsi="Times New Roman" w:cs="Times New Roman"/>
          <w:color w:val="auto"/>
          <w:sz w:val="28"/>
          <w:szCs w:val="28"/>
        </w:rPr>
      </w:pPr>
    </w:p>
    <w:p w:rsidR="00544883" w:rsidRPr="0033499E" w:rsidRDefault="00544883" w:rsidP="008A4302">
      <w:pPr>
        <w:pStyle w:val="aff1"/>
        <w:ind w:left="0"/>
        <w:rPr>
          <w:rFonts w:ascii="Times New Roman" w:hAnsi="Times New Roman" w:cs="Times New Roman"/>
          <w:color w:val="auto"/>
          <w:sz w:val="28"/>
          <w:szCs w:val="28"/>
          <w:lang w:val="en-US"/>
        </w:rPr>
      </w:pPr>
    </w:p>
    <w:sectPr w:rsidR="00544883" w:rsidRPr="0033499E" w:rsidSect="0010787B">
      <w:footerReference w:type="default" r:id="rId48"/>
      <w:footerReference w:type="first" r:id="rId49"/>
      <w:pgSz w:w="11907" w:h="16839" w:code="9"/>
      <w:pgMar w:top="1134" w:right="850" w:bottom="1134" w:left="1701" w:header="1134" w:footer="0" w:gutter="0"/>
      <w:pgNumType w:start="0"/>
      <w:cols w:space="720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9035D" w:rsidRDefault="0059035D">
      <w:pPr>
        <w:spacing w:before="0" w:after="0" w:line="240" w:lineRule="auto"/>
      </w:pPr>
      <w:r>
        <w:separator/>
      </w:r>
    </w:p>
  </w:endnote>
  <w:endnote w:type="continuationSeparator" w:id="0">
    <w:p w:rsidR="0059035D" w:rsidRDefault="0059035D">
      <w:pPr>
        <w:spacing w:before="0"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entury Gothic">
    <w:panose1 w:val="020B0502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871420034"/>
      <w:docPartObj>
        <w:docPartGallery w:val="Page Numbers (Bottom of Page)"/>
        <w:docPartUnique/>
      </w:docPartObj>
    </w:sdtPr>
    <w:sdtContent>
      <w:p w:rsidR="000E596E" w:rsidRDefault="000E0D39">
        <w:pPr>
          <w:pStyle w:val="aff"/>
          <w:jc w:val="center"/>
        </w:pPr>
        <w:r>
          <w:fldChar w:fldCharType="begin"/>
        </w:r>
        <w:r w:rsidR="000E596E">
          <w:instrText>PAGE   \* MERGEFORMAT</w:instrText>
        </w:r>
        <w:r>
          <w:fldChar w:fldCharType="separate"/>
        </w:r>
        <w:r w:rsidR="00FA7C20">
          <w:rPr>
            <w:noProof/>
          </w:rPr>
          <w:t>17</w:t>
        </w:r>
        <w:r>
          <w:fldChar w:fldCharType="end"/>
        </w:r>
      </w:p>
    </w:sdtContent>
  </w:sdt>
  <w:p w:rsidR="000E596E" w:rsidRDefault="000E596E" w:rsidP="00D30667">
    <w:pPr>
      <w:pStyle w:val="af1"/>
      <w:jc w:val="lef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301308178"/>
      <w:docPartObj>
        <w:docPartGallery w:val="Page Numbers (Bottom of Page)"/>
        <w:docPartUnique/>
      </w:docPartObj>
    </w:sdtPr>
    <w:sdtContent>
      <w:p w:rsidR="000E596E" w:rsidRDefault="000E596E" w:rsidP="0010787B">
        <w:pPr>
          <w:pStyle w:val="aff"/>
        </w:pPr>
        <w:r>
          <w:t xml:space="preserve">                                                                                1</w:t>
        </w:r>
      </w:p>
      <w:p w:rsidR="000E596E" w:rsidRDefault="000E0D39">
        <w:pPr>
          <w:pStyle w:val="aff"/>
          <w:jc w:val="center"/>
        </w:pPr>
      </w:p>
    </w:sdtContent>
  </w:sdt>
  <w:p w:rsidR="000E596E" w:rsidRDefault="000E596E">
    <w:pPr>
      <w:pStyle w:val="aff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9035D" w:rsidRDefault="0059035D">
      <w:pPr>
        <w:spacing w:before="0" w:after="0" w:line="240" w:lineRule="auto"/>
      </w:pPr>
      <w:r>
        <w:separator/>
      </w:r>
    </w:p>
  </w:footnote>
  <w:footnote w:type="continuationSeparator" w:id="0">
    <w:p w:rsidR="0059035D" w:rsidRDefault="0059035D">
      <w:pPr>
        <w:spacing w:before="0"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8"/>
    <w:multiLevelType w:val="singleLevel"/>
    <w:tmpl w:val="B87E3E76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">
    <w:nsid w:val="FFFFFF89"/>
    <w:multiLevelType w:val="singleLevel"/>
    <w:tmpl w:val="1206D1A0"/>
    <w:lvl w:ilvl="0">
      <w:start w:val="1"/>
      <w:numFmt w:val="bullet"/>
      <w:pStyle w:val="a0"/>
      <w:lvlText w:val="−"/>
      <w:lvlJc w:val="left"/>
      <w:pPr>
        <w:ind w:left="720" w:hanging="360"/>
      </w:pPr>
      <w:rPr>
        <w:rFonts w:ascii="Century Gothic" w:hAnsi="Century Gothic" w:hint="default"/>
        <w:color w:val="0D0D0D" w:themeColor="text1" w:themeTint="F2"/>
      </w:rPr>
    </w:lvl>
  </w:abstractNum>
  <w:abstractNum w:abstractNumId="2">
    <w:nsid w:val="09577DBD"/>
    <w:multiLevelType w:val="hybridMultilevel"/>
    <w:tmpl w:val="3A180F58"/>
    <w:lvl w:ilvl="0" w:tplc="DE169FB4">
      <w:start w:val="1"/>
      <w:numFmt w:val="decimal"/>
      <w:lvlText w:val="%1."/>
      <w:lvlJc w:val="left"/>
      <w:pPr>
        <w:ind w:left="36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015" w:hanging="360"/>
      </w:pPr>
    </w:lvl>
    <w:lvl w:ilvl="2" w:tplc="0419001B" w:tentative="1">
      <w:start w:val="1"/>
      <w:numFmt w:val="lowerRoman"/>
      <w:lvlText w:val="%3."/>
      <w:lvlJc w:val="right"/>
      <w:pPr>
        <w:ind w:left="1735" w:hanging="180"/>
      </w:pPr>
    </w:lvl>
    <w:lvl w:ilvl="3" w:tplc="0419000F" w:tentative="1">
      <w:start w:val="1"/>
      <w:numFmt w:val="decimal"/>
      <w:lvlText w:val="%4."/>
      <w:lvlJc w:val="left"/>
      <w:pPr>
        <w:ind w:left="2455" w:hanging="360"/>
      </w:pPr>
    </w:lvl>
    <w:lvl w:ilvl="4" w:tplc="04190019" w:tentative="1">
      <w:start w:val="1"/>
      <w:numFmt w:val="lowerLetter"/>
      <w:lvlText w:val="%5."/>
      <w:lvlJc w:val="left"/>
      <w:pPr>
        <w:ind w:left="3175" w:hanging="360"/>
      </w:pPr>
    </w:lvl>
    <w:lvl w:ilvl="5" w:tplc="0419001B" w:tentative="1">
      <w:start w:val="1"/>
      <w:numFmt w:val="lowerRoman"/>
      <w:lvlText w:val="%6."/>
      <w:lvlJc w:val="right"/>
      <w:pPr>
        <w:ind w:left="3895" w:hanging="180"/>
      </w:pPr>
    </w:lvl>
    <w:lvl w:ilvl="6" w:tplc="0419000F" w:tentative="1">
      <w:start w:val="1"/>
      <w:numFmt w:val="decimal"/>
      <w:lvlText w:val="%7."/>
      <w:lvlJc w:val="left"/>
      <w:pPr>
        <w:ind w:left="4615" w:hanging="360"/>
      </w:pPr>
    </w:lvl>
    <w:lvl w:ilvl="7" w:tplc="04190019" w:tentative="1">
      <w:start w:val="1"/>
      <w:numFmt w:val="lowerLetter"/>
      <w:lvlText w:val="%8."/>
      <w:lvlJc w:val="left"/>
      <w:pPr>
        <w:ind w:left="5335" w:hanging="360"/>
      </w:pPr>
    </w:lvl>
    <w:lvl w:ilvl="8" w:tplc="0419001B" w:tentative="1">
      <w:start w:val="1"/>
      <w:numFmt w:val="lowerRoman"/>
      <w:lvlText w:val="%9."/>
      <w:lvlJc w:val="right"/>
      <w:pPr>
        <w:ind w:left="6055" w:hanging="180"/>
      </w:pPr>
    </w:lvl>
  </w:abstractNum>
  <w:abstractNum w:abstractNumId="3">
    <w:nsid w:val="0A115F86"/>
    <w:multiLevelType w:val="hybridMultilevel"/>
    <w:tmpl w:val="9E3CD8B2"/>
    <w:lvl w:ilvl="0" w:tplc="0419000F">
      <w:start w:val="1"/>
      <w:numFmt w:val="decimal"/>
      <w:lvlText w:val="%1."/>
      <w:lvlJc w:val="left"/>
      <w:pPr>
        <w:ind w:left="795" w:hanging="360"/>
      </w:p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4">
    <w:nsid w:val="0FB41AB6"/>
    <w:multiLevelType w:val="hybridMultilevel"/>
    <w:tmpl w:val="FB94DE74"/>
    <w:lvl w:ilvl="0" w:tplc="04190001">
      <w:start w:val="1"/>
      <w:numFmt w:val="bullet"/>
      <w:lvlText w:val=""/>
      <w:lvlJc w:val="left"/>
      <w:pPr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5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5" w:hanging="360"/>
      </w:pPr>
      <w:rPr>
        <w:rFonts w:ascii="Wingdings" w:hAnsi="Wingdings" w:hint="default"/>
      </w:rPr>
    </w:lvl>
  </w:abstractNum>
  <w:abstractNum w:abstractNumId="5">
    <w:nsid w:val="348B77B0"/>
    <w:multiLevelType w:val="hybridMultilevel"/>
    <w:tmpl w:val="C1B60E4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64E0BE2"/>
    <w:multiLevelType w:val="hybridMultilevel"/>
    <w:tmpl w:val="C9EE4162"/>
    <w:lvl w:ilvl="0" w:tplc="DE169FB4">
      <w:start w:val="1"/>
      <w:numFmt w:val="decimal"/>
      <w:lvlText w:val="%1."/>
      <w:lvlJc w:val="left"/>
      <w:pPr>
        <w:ind w:left="78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22849D3"/>
    <w:multiLevelType w:val="hybridMultilevel"/>
    <w:tmpl w:val="E9AAD204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8">
    <w:nsid w:val="4AB5493B"/>
    <w:multiLevelType w:val="hybridMultilevel"/>
    <w:tmpl w:val="2A22E004"/>
    <w:lvl w:ilvl="0" w:tplc="DE169FB4">
      <w:start w:val="1"/>
      <w:numFmt w:val="decimal"/>
      <w:lvlText w:val="%1."/>
      <w:lvlJc w:val="left"/>
      <w:pPr>
        <w:ind w:left="785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0CF58F1"/>
    <w:multiLevelType w:val="hybridMultilevel"/>
    <w:tmpl w:val="C074B0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20B2598"/>
    <w:multiLevelType w:val="hybridMultilevel"/>
    <w:tmpl w:val="9CBC745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5DA95E3F"/>
    <w:multiLevelType w:val="hybridMultilevel"/>
    <w:tmpl w:val="AD16AA10"/>
    <w:lvl w:ilvl="0" w:tplc="AD40208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CE8EA104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12A6B2C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111E0F44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C5C01F2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056F73C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EE48DC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95A7E10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93AA5484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674F05CC"/>
    <w:multiLevelType w:val="hybridMultilevel"/>
    <w:tmpl w:val="259E91E0"/>
    <w:lvl w:ilvl="0" w:tplc="0419000F">
      <w:start w:val="1"/>
      <w:numFmt w:val="decimal"/>
      <w:lvlText w:val="%1."/>
      <w:lvlJc w:val="left"/>
      <w:pPr>
        <w:ind w:left="1515" w:hanging="360"/>
      </w:pPr>
    </w:lvl>
    <w:lvl w:ilvl="1" w:tplc="04190019" w:tentative="1">
      <w:start w:val="1"/>
      <w:numFmt w:val="lowerLetter"/>
      <w:lvlText w:val="%2."/>
      <w:lvlJc w:val="left"/>
      <w:pPr>
        <w:ind w:left="2235" w:hanging="360"/>
      </w:pPr>
    </w:lvl>
    <w:lvl w:ilvl="2" w:tplc="0419001B" w:tentative="1">
      <w:start w:val="1"/>
      <w:numFmt w:val="lowerRoman"/>
      <w:lvlText w:val="%3."/>
      <w:lvlJc w:val="right"/>
      <w:pPr>
        <w:ind w:left="2955" w:hanging="180"/>
      </w:pPr>
    </w:lvl>
    <w:lvl w:ilvl="3" w:tplc="0419000F" w:tentative="1">
      <w:start w:val="1"/>
      <w:numFmt w:val="decimal"/>
      <w:lvlText w:val="%4."/>
      <w:lvlJc w:val="left"/>
      <w:pPr>
        <w:ind w:left="3675" w:hanging="360"/>
      </w:pPr>
    </w:lvl>
    <w:lvl w:ilvl="4" w:tplc="04190019" w:tentative="1">
      <w:start w:val="1"/>
      <w:numFmt w:val="lowerLetter"/>
      <w:lvlText w:val="%5."/>
      <w:lvlJc w:val="left"/>
      <w:pPr>
        <w:ind w:left="4395" w:hanging="360"/>
      </w:pPr>
    </w:lvl>
    <w:lvl w:ilvl="5" w:tplc="0419001B" w:tentative="1">
      <w:start w:val="1"/>
      <w:numFmt w:val="lowerRoman"/>
      <w:lvlText w:val="%6."/>
      <w:lvlJc w:val="right"/>
      <w:pPr>
        <w:ind w:left="5115" w:hanging="180"/>
      </w:pPr>
    </w:lvl>
    <w:lvl w:ilvl="6" w:tplc="0419000F" w:tentative="1">
      <w:start w:val="1"/>
      <w:numFmt w:val="decimal"/>
      <w:lvlText w:val="%7."/>
      <w:lvlJc w:val="left"/>
      <w:pPr>
        <w:ind w:left="5835" w:hanging="360"/>
      </w:pPr>
    </w:lvl>
    <w:lvl w:ilvl="7" w:tplc="04190019" w:tentative="1">
      <w:start w:val="1"/>
      <w:numFmt w:val="lowerLetter"/>
      <w:lvlText w:val="%8."/>
      <w:lvlJc w:val="left"/>
      <w:pPr>
        <w:ind w:left="6555" w:hanging="360"/>
      </w:pPr>
    </w:lvl>
    <w:lvl w:ilvl="8" w:tplc="0419001B" w:tentative="1">
      <w:start w:val="1"/>
      <w:numFmt w:val="lowerRoman"/>
      <w:lvlText w:val="%9."/>
      <w:lvlJc w:val="right"/>
      <w:pPr>
        <w:ind w:left="7275" w:hanging="180"/>
      </w:pPr>
    </w:lvl>
  </w:abstractNum>
  <w:abstractNum w:abstractNumId="13">
    <w:nsid w:val="6EA34190"/>
    <w:multiLevelType w:val="hybridMultilevel"/>
    <w:tmpl w:val="06E4D6DA"/>
    <w:lvl w:ilvl="0" w:tplc="0419000F">
      <w:start w:val="1"/>
      <w:numFmt w:val="decimal"/>
      <w:lvlText w:val="%1."/>
      <w:lvlJc w:val="left"/>
      <w:pPr>
        <w:ind w:left="1140" w:hanging="360"/>
      </w:pPr>
    </w:lvl>
    <w:lvl w:ilvl="1" w:tplc="04190019" w:tentative="1">
      <w:start w:val="1"/>
      <w:numFmt w:val="lowerLetter"/>
      <w:lvlText w:val="%2."/>
      <w:lvlJc w:val="left"/>
      <w:pPr>
        <w:ind w:left="1860" w:hanging="360"/>
      </w:pPr>
    </w:lvl>
    <w:lvl w:ilvl="2" w:tplc="0419001B" w:tentative="1">
      <w:start w:val="1"/>
      <w:numFmt w:val="lowerRoman"/>
      <w:lvlText w:val="%3."/>
      <w:lvlJc w:val="right"/>
      <w:pPr>
        <w:ind w:left="2580" w:hanging="180"/>
      </w:pPr>
    </w:lvl>
    <w:lvl w:ilvl="3" w:tplc="0419000F" w:tentative="1">
      <w:start w:val="1"/>
      <w:numFmt w:val="decimal"/>
      <w:lvlText w:val="%4."/>
      <w:lvlJc w:val="left"/>
      <w:pPr>
        <w:ind w:left="3300" w:hanging="360"/>
      </w:pPr>
    </w:lvl>
    <w:lvl w:ilvl="4" w:tplc="04190019" w:tentative="1">
      <w:start w:val="1"/>
      <w:numFmt w:val="lowerLetter"/>
      <w:lvlText w:val="%5."/>
      <w:lvlJc w:val="left"/>
      <w:pPr>
        <w:ind w:left="4020" w:hanging="360"/>
      </w:pPr>
    </w:lvl>
    <w:lvl w:ilvl="5" w:tplc="0419001B" w:tentative="1">
      <w:start w:val="1"/>
      <w:numFmt w:val="lowerRoman"/>
      <w:lvlText w:val="%6."/>
      <w:lvlJc w:val="right"/>
      <w:pPr>
        <w:ind w:left="4740" w:hanging="180"/>
      </w:pPr>
    </w:lvl>
    <w:lvl w:ilvl="6" w:tplc="0419000F" w:tentative="1">
      <w:start w:val="1"/>
      <w:numFmt w:val="decimal"/>
      <w:lvlText w:val="%7."/>
      <w:lvlJc w:val="left"/>
      <w:pPr>
        <w:ind w:left="5460" w:hanging="360"/>
      </w:pPr>
    </w:lvl>
    <w:lvl w:ilvl="7" w:tplc="04190019" w:tentative="1">
      <w:start w:val="1"/>
      <w:numFmt w:val="lowerLetter"/>
      <w:lvlText w:val="%8."/>
      <w:lvlJc w:val="left"/>
      <w:pPr>
        <w:ind w:left="6180" w:hanging="360"/>
      </w:pPr>
    </w:lvl>
    <w:lvl w:ilvl="8" w:tplc="0419001B" w:tentative="1">
      <w:start w:val="1"/>
      <w:numFmt w:val="lowerRoman"/>
      <w:lvlText w:val="%9."/>
      <w:lvlJc w:val="right"/>
      <w:pPr>
        <w:ind w:left="6900" w:hanging="180"/>
      </w:pPr>
    </w:lvl>
  </w:abstractNum>
  <w:abstractNum w:abstractNumId="14">
    <w:nsid w:val="73ED2501"/>
    <w:multiLevelType w:val="hybridMultilevel"/>
    <w:tmpl w:val="39C49296"/>
    <w:lvl w:ilvl="0" w:tplc="0419000F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abstractNum w:abstractNumId="15">
    <w:nsid w:val="791D1E2A"/>
    <w:multiLevelType w:val="hybridMultilevel"/>
    <w:tmpl w:val="A0A686F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D2C518B"/>
    <w:multiLevelType w:val="hybridMultilevel"/>
    <w:tmpl w:val="39C49296"/>
    <w:lvl w:ilvl="0" w:tplc="0419000F">
      <w:start w:val="1"/>
      <w:numFmt w:val="decimal"/>
      <w:lvlText w:val="%1."/>
      <w:lvlJc w:val="left"/>
      <w:pPr>
        <w:ind w:left="7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15" w:hanging="360"/>
      </w:pPr>
    </w:lvl>
    <w:lvl w:ilvl="2" w:tplc="0419001B" w:tentative="1">
      <w:start w:val="1"/>
      <w:numFmt w:val="lowerRoman"/>
      <w:lvlText w:val="%3."/>
      <w:lvlJc w:val="right"/>
      <w:pPr>
        <w:ind w:left="2235" w:hanging="180"/>
      </w:pPr>
    </w:lvl>
    <w:lvl w:ilvl="3" w:tplc="0419000F" w:tentative="1">
      <w:start w:val="1"/>
      <w:numFmt w:val="decimal"/>
      <w:lvlText w:val="%4."/>
      <w:lvlJc w:val="left"/>
      <w:pPr>
        <w:ind w:left="2955" w:hanging="360"/>
      </w:pPr>
    </w:lvl>
    <w:lvl w:ilvl="4" w:tplc="04190019" w:tentative="1">
      <w:start w:val="1"/>
      <w:numFmt w:val="lowerLetter"/>
      <w:lvlText w:val="%5."/>
      <w:lvlJc w:val="left"/>
      <w:pPr>
        <w:ind w:left="3675" w:hanging="360"/>
      </w:pPr>
    </w:lvl>
    <w:lvl w:ilvl="5" w:tplc="0419001B" w:tentative="1">
      <w:start w:val="1"/>
      <w:numFmt w:val="lowerRoman"/>
      <w:lvlText w:val="%6."/>
      <w:lvlJc w:val="right"/>
      <w:pPr>
        <w:ind w:left="4395" w:hanging="180"/>
      </w:pPr>
    </w:lvl>
    <w:lvl w:ilvl="6" w:tplc="0419000F" w:tentative="1">
      <w:start w:val="1"/>
      <w:numFmt w:val="decimal"/>
      <w:lvlText w:val="%7."/>
      <w:lvlJc w:val="left"/>
      <w:pPr>
        <w:ind w:left="5115" w:hanging="360"/>
      </w:pPr>
    </w:lvl>
    <w:lvl w:ilvl="7" w:tplc="04190019" w:tentative="1">
      <w:start w:val="1"/>
      <w:numFmt w:val="lowerLetter"/>
      <w:lvlText w:val="%8."/>
      <w:lvlJc w:val="left"/>
      <w:pPr>
        <w:ind w:left="5835" w:hanging="360"/>
      </w:pPr>
    </w:lvl>
    <w:lvl w:ilvl="8" w:tplc="0419001B" w:tentative="1">
      <w:start w:val="1"/>
      <w:numFmt w:val="lowerRoman"/>
      <w:lvlText w:val="%9."/>
      <w:lvlJc w:val="right"/>
      <w:pPr>
        <w:ind w:left="6555" w:hanging="180"/>
      </w:pPr>
    </w:lvl>
  </w:abstractNum>
  <w:num w:numId="1">
    <w:abstractNumId w:val="1"/>
  </w:num>
  <w:num w:numId="2">
    <w:abstractNumId w:val="1"/>
  </w:num>
  <w:num w:numId="3">
    <w:abstractNumId w:val="0"/>
  </w:num>
  <w:num w:numId="4">
    <w:abstractNumId w:val="0"/>
  </w:num>
  <w:num w:numId="5">
    <w:abstractNumId w:val="1"/>
  </w:num>
  <w:num w:numId="6">
    <w:abstractNumId w:val="0"/>
  </w:num>
  <w:num w:numId="7">
    <w:abstractNumId w:val="9"/>
  </w:num>
  <w:num w:numId="8">
    <w:abstractNumId w:val="3"/>
  </w:num>
  <w:num w:numId="9">
    <w:abstractNumId w:val="14"/>
  </w:num>
  <w:num w:numId="10">
    <w:abstractNumId w:val="7"/>
  </w:num>
  <w:num w:numId="11">
    <w:abstractNumId w:val="15"/>
  </w:num>
  <w:num w:numId="12">
    <w:abstractNumId w:val="16"/>
  </w:num>
  <w:num w:numId="13">
    <w:abstractNumId w:val="4"/>
  </w:num>
  <w:num w:numId="14">
    <w:abstractNumId w:val="10"/>
  </w:num>
  <w:num w:numId="15">
    <w:abstractNumId w:val="12"/>
  </w:num>
  <w:num w:numId="16">
    <w:abstractNumId w:val="13"/>
  </w:num>
  <w:num w:numId="17">
    <w:abstractNumId w:val="6"/>
  </w:num>
  <w:num w:numId="18">
    <w:abstractNumId w:val="8"/>
  </w:num>
  <w:num w:numId="19">
    <w:abstractNumId w:val="2"/>
  </w:num>
  <w:num w:numId="20">
    <w:abstractNumId w:val="5"/>
  </w:num>
  <w:num w:numId="21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ttachedTemplate r:id="rId1"/>
  <w:defaultTabStop w:val="720"/>
  <w:hyphenationZone w:val="0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8E18FE"/>
    <w:rsid w:val="00006280"/>
    <w:rsid w:val="0001221F"/>
    <w:rsid w:val="00013BEA"/>
    <w:rsid w:val="000212CB"/>
    <w:rsid w:val="000557B5"/>
    <w:rsid w:val="00071E62"/>
    <w:rsid w:val="000920E0"/>
    <w:rsid w:val="000954FA"/>
    <w:rsid w:val="000C3889"/>
    <w:rsid w:val="000C695B"/>
    <w:rsid w:val="000E0D39"/>
    <w:rsid w:val="000E596E"/>
    <w:rsid w:val="0010787B"/>
    <w:rsid w:val="001569B4"/>
    <w:rsid w:val="001715AC"/>
    <w:rsid w:val="00182A5E"/>
    <w:rsid w:val="00187EC7"/>
    <w:rsid w:val="00191E86"/>
    <w:rsid w:val="001E1164"/>
    <w:rsid w:val="001F720B"/>
    <w:rsid w:val="0021177D"/>
    <w:rsid w:val="00221299"/>
    <w:rsid w:val="00230EFB"/>
    <w:rsid w:val="00271BA7"/>
    <w:rsid w:val="002744D4"/>
    <w:rsid w:val="002B330A"/>
    <w:rsid w:val="002B584E"/>
    <w:rsid w:val="002E48D0"/>
    <w:rsid w:val="002E5CC5"/>
    <w:rsid w:val="003223BB"/>
    <w:rsid w:val="00325CBB"/>
    <w:rsid w:val="0033499E"/>
    <w:rsid w:val="00343194"/>
    <w:rsid w:val="00350978"/>
    <w:rsid w:val="00387139"/>
    <w:rsid w:val="00395B6D"/>
    <w:rsid w:val="003B6147"/>
    <w:rsid w:val="00414825"/>
    <w:rsid w:val="00433387"/>
    <w:rsid w:val="00456AD0"/>
    <w:rsid w:val="004572E1"/>
    <w:rsid w:val="004A5DAF"/>
    <w:rsid w:val="004D6ACD"/>
    <w:rsid w:val="004E450B"/>
    <w:rsid w:val="004F43B7"/>
    <w:rsid w:val="00505D11"/>
    <w:rsid w:val="00533670"/>
    <w:rsid w:val="00533AF0"/>
    <w:rsid w:val="00544883"/>
    <w:rsid w:val="00561F63"/>
    <w:rsid w:val="00571E46"/>
    <w:rsid w:val="005731F2"/>
    <w:rsid w:val="0059035D"/>
    <w:rsid w:val="005B7BA8"/>
    <w:rsid w:val="005C0952"/>
    <w:rsid w:val="005F1A20"/>
    <w:rsid w:val="00601D97"/>
    <w:rsid w:val="00602270"/>
    <w:rsid w:val="00632447"/>
    <w:rsid w:val="006413E8"/>
    <w:rsid w:val="006443DF"/>
    <w:rsid w:val="00690971"/>
    <w:rsid w:val="006A6A2A"/>
    <w:rsid w:val="006D7405"/>
    <w:rsid w:val="006E7E24"/>
    <w:rsid w:val="00701503"/>
    <w:rsid w:val="00702799"/>
    <w:rsid w:val="0072083C"/>
    <w:rsid w:val="00720DB0"/>
    <w:rsid w:val="00721605"/>
    <w:rsid w:val="00721B6B"/>
    <w:rsid w:val="00724353"/>
    <w:rsid w:val="007452C5"/>
    <w:rsid w:val="00751276"/>
    <w:rsid w:val="00756B25"/>
    <w:rsid w:val="007747F4"/>
    <w:rsid w:val="00774857"/>
    <w:rsid w:val="00781F42"/>
    <w:rsid w:val="00782C22"/>
    <w:rsid w:val="007B315D"/>
    <w:rsid w:val="007C7110"/>
    <w:rsid w:val="008029A1"/>
    <w:rsid w:val="0081295F"/>
    <w:rsid w:val="00822528"/>
    <w:rsid w:val="00830DBE"/>
    <w:rsid w:val="00844E7F"/>
    <w:rsid w:val="008714FA"/>
    <w:rsid w:val="0087506D"/>
    <w:rsid w:val="0088573A"/>
    <w:rsid w:val="008A4302"/>
    <w:rsid w:val="008A4588"/>
    <w:rsid w:val="008C3DC7"/>
    <w:rsid w:val="008E18FE"/>
    <w:rsid w:val="008F24B7"/>
    <w:rsid w:val="00914C5B"/>
    <w:rsid w:val="0094146F"/>
    <w:rsid w:val="00956A09"/>
    <w:rsid w:val="0099475C"/>
    <w:rsid w:val="009F36F3"/>
    <w:rsid w:val="009F6742"/>
    <w:rsid w:val="00A00CA1"/>
    <w:rsid w:val="00A02F5C"/>
    <w:rsid w:val="00A05D95"/>
    <w:rsid w:val="00A63382"/>
    <w:rsid w:val="00A7335E"/>
    <w:rsid w:val="00A75B60"/>
    <w:rsid w:val="00A9069B"/>
    <w:rsid w:val="00AB4514"/>
    <w:rsid w:val="00AB79B9"/>
    <w:rsid w:val="00AD4DC1"/>
    <w:rsid w:val="00AF1C2D"/>
    <w:rsid w:val="00AF3E14"/>
    <w:rsid w:val="00B15B41"/>
    <w:rsid w:val="00B24C4D"/>
    <w:rsid w:val="00B418AB"/>
    <w:rsid w:val="00B41CED"/>
    <w:rsid w:val="00B53530"/>
    <w:rsid w:val="00B605D3"/>
    <w:rsid w:val="00B90E7B"/>
    <w:rsid w:val="00BA1FED"/>
    <w:rsid w:val="00BC5DA4"/>
    <w:rsid w:val="00BC7667"/>
    <w:rsid w:val="00BF37A4"/>
    <w:rsid w:val="00C02F10"/>
    <w:rsid w:val="00C303BC"/>
    <w:rsid w:val="00C4381A"/>
    <w:rsid w:val="00C75503"/>
    <w:rsid w:val="00C77241"/>
    <w:rsid w:val="00C80595"/>
    <w:rsid w:val="00C861FF"/>
    <w:rsid w:val="00CD32DD"/>
    <w:rsid w:val="00CD55E7"/>
    <w:rsid w:val="00D30667"/>
    <w:rsid w:val="00D37F50"/>
    <w:rsid w:val="00D50C58"/>
    <w:rsid w:val="00D64B3C"/>
    <w:rsid w:val="00D7664B"/>
    <w:rsid w:val="00DD7BB4"/>
    <w:rsid w:val="00DE3EA3"/>
    <w:rsid w:val="00DF6FDF"/>
    <w:rsid w:val="00E13E9A"/>
    <w:rsid w:val="00E15685"/>
    <w:rsid w:val="00E17EC3"/>
    <w:rsid w:val="00E43808"/>
    <w:rsid w:val="00E70546"/>
    <w:rsid w:val="00EA1F43"/>
    <w:rsid w:val="00EE73E9"/>
    <w:rsid w:val="00EF2705"/>
    <w:rsid w:val="00EF7C08"/>
    <w:rsid w:val="00F16FDB"/>
    <w:rsid w:val="00F269C7"/>
    <w:rsid w:val="00F37B36"/>
    <w:rsid w:val="00F5765A"/>
    <w:rsid w:val="00F673F7"/>
    <w:rsid w:val="00F74913"/>
    <w:rsid w:val="00F83E0C"/>
    <w:rsid w:val="00FA7C20"/>
    <w:rsid w:val="00FB2729"/>
    <w:rsid w:val="00FD31E8"/>
    <w:rsid w:val="00FD59F8"/>
    <w:rsid w:val="00FD6C11"/>
    <w:rsid w:val="00FF597B"/>
    <w:rsid w:val="00FF7D1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color w:val="595959" w:themeColor="text1" w:themeTint="A6"/>
        <w:lang w:val="ru-RU" w:eastAsia="ru-RU" w:bidi="ar-SA"/>
      </w:rPr>
    </w:rPrDefault>
    <w:pPrDefault>
      <w:pPr>
        <w:spacing w:before="120" w:after="200" w:line="264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13" w:qFormat="1"/>
    <w:lsdException w:name="heading 5" w:uiPriority="13" w:qFormat="1"/>
    <w:lsdException w:name="heading 6" w:uiPriority="13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2" w:qFormat="1"/>
    <w:lsdException w:name="List Bullet" w:uiPriority="1" w:qFormat="1"/>
    <w:lsdException w:name="List Number" w:uiPriority="1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1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1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9"/>
    <w:lsdException w:name="TOC Heading" w:uiPriority="39" w:qFormat="1"/>
  </w:latentStyles>
  <w:style w:type="paragraph" w:default="1" w:styleId="a1">
    <w:name w:val="Normal"/>
    <w:qFormat/>
    <w:rsid w:val="00D64B3C"/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customStyle="1" w:styleId="1">
    <w:name w:val="заголовок 1"/>
    <w:basedOn w:val="a1"/>
    <w:next w:val="a1"/>
    <w:link w:val="10"/>
    <w:uiPriority w:val="1"/>
    <w:qFormat/>
    <w:rsid w:val="00D64B3C"/>
    <w:pPr>
      <w:keepNext/>
      <w:keepLines/>
      <w:spacing w:before="600" w:after="60"/>
      <w:outlineLvl w:val="0"/>
    </w:pPr>
    <w:rPr>
      <w:rFonts w:asciiTheme="majorHAnsi" w:eastAsiaTheme="majorEastAsia" w:hAnsiTheme="majorHAnsi" w:cstheme="majorBidi"/>
      <w:color w:val="00A0B8" w:themeColor="accent1"/>
      <w:sz w:val="30"/>
    </w:rPr>
  </w:style>
  <w:style w:type="paragraph" w:customStyle="1" w:styleId="2">
    <w:name w:val="заголовок 2"/>
    <w:basedOn w:val="a1"/>
    <w:next w:val="a1"/>
    <w:link w:val="20"/>
    <w:uiPriority w:val="1"/>
    <w:unhideWhenUsed/>
    <w:qFormat/>
    <w:rsid w:val="00D64B3C"/>
    <w:pPr>
      <w:keepNext/>
      <w:keepLines/>
      <w:spacing w:before="240" w:after="0"/>
      <w:outlineLvl w:val="1"/>
    </w:pPr>
    <w:rPr>
      <w:rFonts w:asciiTheme="majorHAnsi" w:eastAsiaTheme="majorEastAsia" w:hAnsiTheme="majorHAnsi" w:cstheme="majorBidi"/>
      <w:caps/>
      <w:color w:val="00A0B8" w:themeColor="accent1"/>
      <w:sz w:val="22"/>
    </w:rPr>
  </w:style>
  <w:style w:type="paragraph" w:customStyle="1" w:styleId="3">
    <w:name w:val="заголовок 3"/>
    <w:basedOn w:val="a1"/>
    <w:next w:val="a1"/>
    <w:link w:val="30"/>
    <w:uiPriority w:val="1"/>
    <w:unhideWhenUsed/>
    <w:qFormat/>
    <w:rsid w:val="00D64B3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color w:val="00A0B8" w:themeColor="accent1"/>
      <w:sz w:val="22"/>
    </w:rPr>
  </w:style>
  <w:style w:type="paragraph" w:customStyle="1" w:styleId="4">
    <w:name w:val="заголовок 4"/>
    <w:basedOn w:val="a1"/>
    <w:next w:val="a1"/>
    <w:link w:val="40"/>
    <w:uiPriority w:val="9"/>
    <w:semiHidden/>
    <w:unhideWhenUsed/>
    <w:qFormat/>
    <w:rsid w:val="00D64B3C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i/>
      <w:iCs/>
      <w:color w:val="00A0B8" w:themeColor="accent1"/>
    </w:rPr>
  </w:style>
  <w:style w:type="paragraph" w:customStyle="1" w:styleId="5">
    <w:name w:val="заголовок 5"/>
    <w:basedOn w:val="a1"/>
    <w:next w:val="a1"/>
    <w:link w:val="50"/>
    <w:uiPriority w:val="9"/>
    <w:semiHidden/>
    <w:unhideWhenUsed/>
    <w:qFormat/>
    <w:rsid w:val="00D64B3C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00505C" w:themeColor="accent1" w:themeShade="80"/>
    </w:rPr>
  </w:style>
  <w:style w:type="paragraph" w:customStyle="1" w:styleId="6">
    <w:name w:val="заголовок 6"/>
    <w:basedOn w:val="a1"/>
    <w:next w:val="a1"/>
    <w:link w:val="60"/>
    <w:uiPriority w:val="9"/>
    <w:semiHidden/>
    <w:unhideWhenUsed/>
    <w:qFormat/>
    <w:rsid w:val="00D64B3C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004F5B" w:themeColor="accent1" w:themeShade="7F"/>
    </w:rPr>
  </w:style>
  <w:style w:type="table" w:customStyle="1" w:styleId="11">
    <w:name w:val="Светлая заливка1"/>
    <w:basedOn w:val="a3"/>
    <w:uiPriority w:val="60"/>
    <w:rsid w:val="00D64B3C"/>
    <w:pPr>
      <w:spacing w:before="40" w:after="4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 w:val="0"/>
        <w:bCs/>
        <w:caps/>
        <w:smallCaps w:val="0"/>
        <w:color w:val="000000" w:themeColor="text1"/>
        <w:spacing w:val="20"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  <w:vAlign w:val="bottom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paragraph" w:customStyle="1" w:styleId="a5">
    <w:name w:val="Контактные данные"/>
    <w:basedOn w:val="a1"/>
    <w:uiPriority w:val="99"/>
    <w:qFormat/>
    <w:rsid w:val="00D64B3C"/>
    <w:pPr>
      <w:spacing w:before="0" w:after="0"/>
      <w:jc w:val="center"/>
    </w:pPr>
  </w:style>
  <w:style w:type="character" w:customStyle="1" w:styleId="10">
    <w:name w:val="Заголовок 1 (знак)"/>
    <w:basedOn w:val="a2"/>
    <w:link w:val="1"/>
    <w:uiPriority w:val="1"/>
    <w:rsid w:val="00D64B3C"/>
    <w:rPr>
      <w:rFonts w:asciiTheme="majorHAnsi" w:eastAsiaTheme="majorEastAsia" w:hAnsiTheme="majorHAnsi" w:cstheme="majorBidi"/>
      <w:color w:val="00A0B8" w:themeColor="accent1"/>
      <w:sz w:val="30"/>
    </w:rPr>
  </w:style>
  <w:style w:type="character" w:customStyle="1" w:styleId="20">
    <w:name w:val="Заголовок 2 (знак)"/>
    <w:basedOn w:val="a2"/>
    <w:link w:val="2"/>
    <w:uiPriority w:val="1"/>
    <w:rsid w:val="00D64B3C"/>
    <w:rPr>
      <w:rFonts w:asciiTheme="majorHAnsi" w:eastAsiaTheme="majorEastAsia" w:hAnsiTheme="majorHAnsi" w:cstheme="majorBidi"/>
      <w:caps/>
      <w:color w:val="00A0B8" w:themeColor="accent1"/>
      <w:sz w:val="22"/>
    </w:rPr>
  </w:style>
  <w:style w:type="character" w:customStyle="1" w:styleId="30">
    <w:name w:val="Заголовок 3 (знак)"/>
    <w:basedOn w:val="a2"/>
    <w:link w:val="3"/>
    <w:uiPriority w:val="1"/>
    <w:rsid w:val="00D64B3C"/>
    <w:rPr>
      <w:rFonts w:asciiTheme="majorHAnsi" w:eastAsiaTheme="majorEastAsia" w:hAnsiTheme="majorHAnsi" w:cstheme="majorBidi"/>
      <w:color w:val="00A0B8" w:themeColor="accent1"/>
      <w:sz w:val="22"/>
    </w:rPr>
  </w:style>
  <w:style w:type="character" w:customStyle="1" w:styleId="40">
    <w:name w:val="Заголовок 4 (знак)"/>
    <w:basedOn w:val="a2"/>
    <w:link w:val="4"/>
    <w:uiPriority w:val="9"/>
    <w:semiHidden/>
    <w:rsid w:val="00D64B3C"/>
    <w:rPr>
      <w:rFonts w:asciiTheme="majorHAnsi" w:eastAsiaTheme="majorEastAsia" w:hAnsiTheme="majorHAnsi" w:cstheme="majorBidi"/>
      <w:i/>
      <w:iCs/>
      <w:color w:val="00A0B8" w:themeColor="accent1"/>
    </w:rPr>
  </w:style>
  <w:style w:type="character" w:customStyle="1" w:styleId="50">
    <w:name w:val="Заголовок 5 (знак)"/>
    <w:basedOn w:val="a2"/>
    <w:link w:val="5"/>
    <w:uiPriority w:val="9"/>
    <w:semiHidden/>
    <w:rsid w:val="00D64B3C"/>
    <w:rPr>
      <w:rFonts w:asciiTheme="majorHAnsi" w:eastAsiaTheme="majorEastAsia" w:hAnsiTheme="majorHAnsi" w:cstheme="majorBidi"/>
      <w:color w:val="00505C" w:themeColor="accent1" w:themeShade="80"/>
    </w:rPr>
  </w:style>
  <w:style w:type="character" w:customStyle="1" w:styleId="60">
    <w:name w:val="Заголовок 6 (знак)"/>
    <w:basedOn w:val="a2"/>
    <w:link w:val="6"/>
    <w:uiPriority w:val="9"/>
    <w:semiHidden/>
    <w:rsid w:val="00D64B3C"/>
    <w:rPr>
      <w:rFonts w:asciiTheme="majorHAnsi" w:eastAsiaTheme="majorEastAsia" w:hAnsiTheme="majorHAnsi" w:cstheme="majorBidi"/>
      <w:i/>
      <w:iCs/>
      <w:color w:val="004F5B" w:themeColor="accent1" w:themeShade="7F"/>
    </w:rPr>
  </w:style>
  <w:style w:type="paragraph" w:customStyle="1" w:styleId="a6">
    <w:name w:val="подпись"/>
    <w:basedOn w:val="a1"/>
    <w:next w:val="a1"/>
    <w:uiPriority w:val="10"/>
    <w:unhideWhenUsed/>
    <w:qFormat/>
    <w:rsid w:val="00D64B3C"/>
    <w:pPr>
      <w:spacing w:before="200" w:after="120" w:line="240" w:lineRule="auto"/>
    </w:pPr>
    <w:rPr>
      <w:i/>
      <w:iCs/>
    </w:rPr>
  </w:style>
  <w:style w:type="paragraph" w:styleId="a0">
    <w:name w:val="List Bullet"/>
    <w:basedOn w:val="a1"/>
    <w:uiPriority w:val="1"/>
    <w:unhideWhenUsed/>
    <w:qFormat/>
    <w:rsid w:val="00D64B3C"/>
    <w:pPr>
      <w:numPr>
        <w:numId w:val="5"/>
      </w:numPr>
    </w:pPr>
  </w:style>
  <w:style w:type="paragraph" w:styleId="a">
    <w:name w:val="List Number"/>
    <w:basedOn w:val="a1"/>
    <w:uiPriority w:val="1"/>
    <w:unhideWhenUsed/>
    <w:qFormat/>
    <w:rsid w:val="00D64B3C"/>
    <w:pPr>
      <w:numPr>
        <w:numId w:val="6"/>
      </w:numPr>
      <w:contextualSpacing/>
    </w:pPr>
  </w:style>
  <w:style w:type="paragraph" w:customStyle="1" w:styleId="a7">
    <w:name w:val="Заголовок"/>
    <w:basedOn w:val="a1"/>
    <w:next w:val="a1"/>
    <w:link w:val="a8"/>
    <w:uiPriority w:val="10"/>
    <w:unhideWhenUsed/>
    <w:qFormat/>
    <w:rsid w:val="00D64B3C"/>
    <w:pPr>
      <w:spacing w:before="480" w:after="40" w:line="240" w:lineRule="auto"/>
      <w:contextualSpacing/>
      <w:jc w:val="center"/>
    </w:pPr>
    <w:rPr>
      <w:rFonts w:asciiTheme="majorHAnsi" w:eastAsiaTheme="majorEastAsia" w:hAnsiTheme="majorHAnsi" w:cstheme="majorBidi"/>
      <w:color w:val="007789" w:themeColor="accent1" w:themeShade="BF"/>
      <w:kern w:val="28"/>
      <w:sz w:val="60"/>
    </w:rPr>
  </w:style>
  <w:style w:type="character" w:customStyle="1" w:styleId="a8">
    <w:name w:val="Заголовок (знак)"/>
    <w:basedOn w:val="a2"/>
    <w:link w:val="a7"/>
    <w:uiPriority w:val="10"/>
    <w:rsid w:val="00D64B3C"/>
    <w:rPr>
      <w:rFonts w:asciiTheme="majorHAnsi" w:eastAsiaTheme="majorEastAsia" w:hAnsiTheme="majorHAnsi" w:cstheme="majorBidi"/>
      <w:color w:val="007789" w:themeColor="accent1" w:themeShade="BF"/>
      <w:kern w:val="28"/>
      <w:sz w:val="60"/>
    </w:rPr>
  </w:style>
  <w:style w:type="paragraph" w:styleId="a9">
    <w:name w:val="Subtitle"/>
    <w:basedOn w:val="a1"/>
    <w:next w:val="a1"/>
    <w:link w:val="aa"/>
    <w:uiPriority w:val="11"/>
    <w:unhideWhenUsed/>
    <w:qFormat/>
    <w:rsid w:val="00D64B3C"/>
    <w:pPr>
      <w:numPr>
        <w:ilvl w:val="1"/>
      </w:numPr>
      <w:spacing w:before="0" w:after="480"/>
      <w:jc w:val="center"/>
    </w:pPr>
    <w:rPr>
      <w:rFonts w:asciiTheme="majorHAnsi" w:eastAsiaTheme="majorEastAsia" w:hAnsiTheme="majorHAnsi" w:cstheme="majorBidi"/>
      <w:caps/>
      <w:sz w:val="26"/>
    </w:rPr>
  </w:style>
  <w:style w:type="character" w:customStyle="1" w:styleId="aa">
    <w:name w:val="Подзаголовок Знак"/>
    <w:basedOn w:val="a2"/>
    <w:link w:val="a9"/>
    <w:uiPriority w:val="11"/>
    <w:rsid w:val="00D64B3C"/>
    <w:rPr>
      <w:rFonts w:asciiTheme="majorHAnsi" w:eastAsiaTheme="majorEastAsia" w:hAnsiTheme="majorHAnsi" w:cstheme="majorBidi"/>
      <w:caps/>
      <w:sz w:val="26"/>
    </w:rPr>
  </w:style>
  <w:style w:type="character" w:styleId="ab">
    <w:name w:val="Emphasis"/>
    <w:basedOn w:val="a2"/>
    <w:uiPriority w:val="10"/>
    <w:unhideWhenUsed/>
    <w:qFormat/>
    <w:rsid w:val="00D64B3C"/>
    <w:rPr>
      <w:i w:val="0"/>
      <w:iCs w:val="0"/>
      <w:color w:val="007789" w:themeColor="accent1" w:themeShade="BF"/>
    </w:rPr>
  </w:style>
  <w:style w:type="paragraph" w:styleId="ac">
    <w:name w:val="No Spacing"/>
    <w:link w:val="ad"/>
    <w:uiPriority w:val="1"/>
    <w:unhideWhenUsed/>
    <w:qFormat/>
    <w:rsid w:val="00D64B3C"/>
    <w:pPr>
      <w:spacing w:before="0" w:after="0" w:line="240" w:lineRule="auto"/>
    </w:pPr>
    <w:rPr>
      <w:color w:val="auto"/>
    </w:rPr>
  </w:style>
  <w:style w:type="character" w:customStyle="1" w:styleId="ad">
    <w:name w:val="Без интервала Знак"/>
    <w:basedOn w:val="a2"/>
    <w:link w:val="ac"/>
    <w:uiPriority w:val="1"/>
    <w:rsid w:val="00D64B3C"/>
    <w:rPr>
      <w:rFonts w:asciiTheme="minorHAnsi" w:eastAsiaTheme="minorEastAsia" w:hAnsiTheme="minorHAnsi" w:cstheme="minorBidi"/>
      <w:color w:val="auto"/>
    </w:rPr>
  </w:style>
  <w:style w:type="paragraph" w:styleId="ae">
    <w:name w:val="Block Text"/>
    <w:basedOn w:val="a1"/>
    <w:next w:val="a1"/>
    <w:link w:val="af"/>
    <w:uiPriority w:val="10"/>
    <w:unhideWhenUsed/>
    <w:qFormat/>
    <w:rsid w:val="00D64B3C"/>
    <w:pPr>
      <w:spacing w:after="480"/>
      <w:jc w:val="center"/>
    </w:pPr>
    <w:rPr>
      <w:i/>
      <w:iCs/>
      <w:color w:val="00A0B8" w:themeColor="accent1"/>
      <w:sz w:val="26"/>
    </w:rPr>
  </w:style>
  <w:style w:type="character" w:customStyle="1" w:styleId="af">
    <w:name w:val="Цитата Знак"/>
    <w:basedOn w:val="a2"/>
    <w:link w:val="ae"/>
    <w:uiPriority w:val="10"/>
    <w:rsid w:val="00D64B3C"/>
    <w:rPr>
      <w:i/>
      <w:iCs/>
      <w:color w:val="00A0B8" w:themeColor="accent1"/>
      <w:sz w:val="26"/>
    </w:rPr>
  </w:style>
  <w:style w:type="paragraph" w:styleId="af0">
    <w:name w:val="TOC Heading"/>
    <w:basedOn w:val="1"/>
    <w:next w:val="a1"/>
    <w:uiPriority w:val="39"/>
    <w:unhideWhenUsed/>
    <w:qFormat/>
    <w:rsid w:val="00D64B3C"/>
    <w:pPr>
      <w:spacing w:before="0"/>
      <w:outlineLvl w:val="9"/>
    </w:pPr>
  </w:style>
  <w:style w:type="paragraph" w:customStyle="1" w:styleId="af1">
    <w:name w:val="нижний колонтитул"/>
    <w:basedOn w:val="a1"/>
    <w:link w:val="af2"/>
    <w:uiPriority w:val="99"/>
    <w:unhideWhenUsed/>
    <w:rsid w:val="00D64B3C"/>
    <w:pPr>
      <w:spacing w:before="0" w:after="0" w:line="240" w:lineRule="auto"/>
      <w:jc w:val="right"/>
    </w:pPr>
    <w:rPr>
      <w:caps/>
      <w:sz w:val="16"/>
    </w:rPr>
  </w:style>
  <w:style w:type="character" w:customStyle="1" w:styleId="af2">
    <w:name w:val="Нижний колонтитул (знак)"/>
    <w:basedOn w:val="a2"/>
    <w:link w:val="af1"/>
    <w:uiPriority w:val="99"/>
    <w:rsid w:val="00D64B3C"/>
    <w:rPr>
      <w:caps/>
      <w:sz w:val="16"/>
    </w:rPr>
  </w:style>
  <w:style w:type="paragraph" w:customStyle="1" w:styleId="31">
    <w:name w:val="оглавление 3"/>
    <w:basedOn w:val="a1"/>
    <w:next w:val="a1"/>
    <w:autoRedefine/>
    <w:uiPriority w:val="39"/>
    <w:unhideWhenUsed/>
    <w:rsid w:val="00D64B3C"/>
    <w:pPr>
      <w:spacing w:after="100"/>
      <w:ind w:left="400"/>
    </w:pPr>
    <w:rPr>
      <w:i/>
      <w:iCs/>
    </w:rPr>
  </w:style>
  <w:style w:type="character" w:styleId="af3">
    <w:name w:val="Hyperlink"/>
    <w:basedOn w:val="a2"/>
    <w:uiPriority w:val="99"/>
    <w:unhideWhenUsed/>
    <w:rsid w:val="00D64B3C"/>
    <w:rPr>
      <w:color w:val="EB8803" w:themeColor="hyperlink"/>
      <w:u w:val="single"/>
    </w:rPr>
  </w:style>
  <w:style w:type="paragraph" w:customStyle="1" w:styleId="12">
    <w:name w:val="оглавление 1"/>
    <w:basedOn w:val="a1"/>
    <w:next w:val="a1"/>
    <w:autoRedefine/>
    <w:uiPriority w:val="39"/>
    <w:unhideWhenUsed/>
    <w:rsid w:val="00D64B3C"/>
    <w:pPr>
      <w:spacing w:after="100"/>
    </w:pPr>
  </w:style>
  <w:style w:type="paragraph" w:customStyle="1" w:styleId="21">
    <w:name w:val="оглавление 2"/>
    <w:basedOn w:val="a1"/>
    <w:next w:val="a1"/>
    <w:autoRedefine/>
    <w:uiPriority w:val="39"/>
    <w:unhideWhenUsed/>
    <w:rsid w:val="00D64B3C"/>
    <w:pPr>
      <w:spacing w:after="100"/>
      <w:ind w:left="200"/>
    </w:pPr>
  </w:style>
  <w:style w:type="paragraph" w:styleId="af4">
    <w:name w:val="Balloon Text"/>
    <w:basedOn w:val="a1"/>
    <w:link w:val="af5"/>
    <w:uiPriority w:val="99"/>
    <w:semiHidden/>
    <w:unhideWhenUsed/>
    <w:rsid w:val="00D64B3C"/>
    <w:pPr>
      <w:spacing w:after="0" w:line="240" w:lineRule="auto"/>
    </w:pPr>
    <w:rPr>
      <w:rFonts w:ascii="Tahoma" w:hAnsi="Tahoma" w:cs="Tahoma"/>
      <w:sz w:val="16"/>
    </w:rPr>
  </w:style>
  <w:style w:type="character" w:customStyle="1" w:styleId="af5">
    <w:name w:val="Текст выноски Знак"/>
    <w:basedOn w:val="a2"/>
    <w:link w:val="af4"/>
    <w:uiPriority w:val="99"/>
    <w:semiHidden/>
    <w:rsid w:val="00D64B3C"/>
    <w:rPr>
      <w:rFonts w:ascii="Tahoma" w:hAnsi="Tahoma" w:cs="Tahoma"/>
      <w:sz w:val="16"/>
    </w:rPr>
  </w:style>
  <w:style w:type="paragraph" w:styleId="af6">
    <w:name w:val="Bibliography"/>
    <w:basedOn w:val="a1"/>
    <w:next w:val="a1"/>
    <w:uiPriority w:val="39"/>
    <w:unhideWhenUsed/>
    <w:rsid w:val="00D64B3C"/>
  </w:style>
  <w:style w:type="paragraph" w:customStyle="1" w:styleId="af7">
    <w:name w:val="верхний колонтитул"/>
    <w:basedOn w:val="a1"/>
    <w:link w:val="af8"/>
    <w:uiPriority w:val="99"/>
    <w:unhideWhenUsed/>
    <w:rsid w:val="00D64B3C"/>
    <w:pPr>
      <w:spacing w:before="0" w:after="0" w:line="240" w:lineRule="auto"/>
    </w:pPr>
  </w:style>
  <w:style w:type="character" w:customStyle="1" w:styleId="af8">
    <w:name w:val="Верхний колонтитул (знак)"/>
    <w:basedOn w:val="a2"/>
    <w:link w:val="af7"/>
    <w:uiPriority w:val="99"/>
    <w:rsid w:val="00D64B3C"/>
  </w:style>
  <w:style w:type="paragraph" w:styleId="af9">
    <w:name w:val="Normal Indent"/>
    <w:basedOn w:val="a1"/>
    <w:uiPriority w:val="99"/>
    <w:unhideWhenUsed/>
    <w:rsid w:val="00D64B3C"/>
    <w:pPr>
      <w:ind w:left="720"/>
    </w:pPr>
  </w:style>
  <w:style w:type="character" w:styleId="afa">
    <w:name w:val="Placeholder Text"/>
    <w:basedOn w:val="a2"/>
    <w:uiPriority w:val="99"/>
    <w:semiHidden/>
    <w:rsid w:val="00D64B3C"/>
    <w:rPr>
      <w:color w:val="808080"/>
    </w:rPr>
  </w:style>
  <w:style w:type="table" w:customStyle="1" w:styleId="afb">
    <w:name w:val="Таблица отчета"/>
    <w:basedOn w:val="a3"/>
    <w:uiPriority w:val="99"/>
    <w:rsid w:val="00D64B3C"/>
    <w:pPr>
      <w:spacing w:before="60" w:after="60" w:line="240" w:lineRule="auto"/>
      <w:jc w:val="center"/>
    </w:pPr>
    <w:tblPr>
      <w:tblInd w:w="0" w:type="dxa"/>
      <w:tblBorders>
        <w:top w:val="single" w:sz="4" w:space="0" w:color="00A0B8" w:themeColor="accent1"/>
        <w:left w:val="single" w:sz="4" w:space="0" w:color="00A0B8" w:themeColor="accent1"/>
        <w:bottom w:val="single" w:sz="4" w:space="0" w:color="00A0B8" w:themeColor="accent1"/>
        <w:right w:val="single" w:sz="4" w:space="0" w:color="00A0B8" w:themeColor="accent1"/>
        <w:insideH w:val="single" w:sz="4" w:space="0" w:color="00A0B8" w:themeColor="accent1"/>
        <w:insideV w:val="single" w:sz="4" w:space="0" w:color="00A0B8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pPr>
        <w:wordWrap/>
        <w:jc w:val="left"/>
      </w:pPr>
    </w:tblStylePr>
  </w:style>
  <w:style w:type="table" w:styleId="afc">
    <w:name w:val="Table Grid"/>
    <w:basedOn w:val="a3"/>
    <w:uiPriority w:val="39"/>
    <w:rsid w:val="00D64B3C"/>
    <w:pPr>
      <w:spacing w:before="0"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d">
    <w:name w:val="header"/>
    <w:basedOn w:val="a1"/>
    <w:link w:val="afe"/>
    <w:uiPriority w:val="99"/>
    <w:unhideWhenUsed/>
    <w:rsid w:val="00E43808"/>
    <w:pPr>
      <w:tabs>
        <w:tab w:val="center" w:pos="4252"/>
        <w:tab w:val="right" w:pos="8504"/>
      </w:tabs>
      <w:spacing w:before="0" w:after="0" w:line="240" w:lineRule="auto"/>
    </w:pPr>
  </w:style>
  <w:style w:type="character" w:customStyle="1" w:styleId="afe">
    <w:name w:val="Верхний колонтитул Знак"/>
    <w:basedOn w:val="a2"/>
    <w:link w:val="afd"/>
    <w:uiPriority w:val="99"/>
    <w:rsid w:val="00E43808"/>
  </w:style>
  <w:style w:type="paragraph" w:styleId="aff">
    <w:name w:val="footer"/>
    <w:basedOn w:val="a1"/>
    <w:link w:val="aff0"/>
    <w:uiPriority w:val="99"/>
    <w:unhideWhenUsed/>
    <w:rsid w:val="00E43808"/>
    <w:pPr>
      <w:tabs>
        <w:tab w:val="center" w:pos="4252"/>
        <w:tab w:val="right" w:pos="8504"/>
      </w:tabs>
      <w:spacing w:before="0" w:after="0" w:line="240" w:lineRule="auto"/>
    </w:pPr>
  </w:style>
  <w:style w:type="character" w:customStyle="1" w:styleId="aff0">
    <w:name w:val="Нижний колонтитул Знак"/>
    <w:basedOn w:val="a2"/>
    <w:link w:val="aff"/>
    <w:uiPriority w:val="99"/>
    <w:rsid w:val="00E43808"/>
  </w:style>
  <w:style w:type="paragraph" w:styleId="aff1">
    <w:name w:val="List Paragraph"/>
    <w:basedOn w:val="a1"/>
    <w:uiPriority w:val="34"/>
    <w:semiHidden/>
    <w:qFormat/>
    <w:rsid w:val="007452C5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89623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6565548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630006">
          <w:marLeft w:val="126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6226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30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hyperlink" Target="https://www.dns-shop.ru/" TargetMode="External"/><Relationship Id="rId26" Type="http://schemas.openxmlformats.org/officeDocument/2006/relationships/image" Target="media/image6.jpeg"/><Relationship Id="rId39" Type="http://schemas.openxmlformats.org/officeDocument/2006/relationships/image" Target="media/image19.jpeg"/><Relationship Id="rId3" Type="http://schemas.openxmlformats.org/officeDocument/2006/relationships/customXml" Target="../customXml/item3.xml"/><Relationship Id="rId21" Type="http://schemas.openxmlformats.org/officeDocument/2006/relationships/hyperlink" Target="https://www.tixer.ru/" TargetMode="External"/><Relationship Id="rId34" Type="http://schemas.openxmlformats.org/officeDocument/2006/relationships/image" Target="media/image14.jpeg"/><Relationship Id="rId42" Type="http://schemas.openxmlformats.org/officeDocument/2006/relationships/image" Target="media/image22.jpeg"/><Relationship Id="rId47" Type="http://schemas.openxmlformats.org/officeDocument/2006/relationships/image" Target="media/image27.jpeg"/><Relationship Id="rId50" Type="http://schemas.openxmlformats.org/officeDocument/2006/relationships/fontTable" Target="fontTable.xml"/><Relationship Id="rId7" Type="http://schemas.openxmlformats.org/officeDocument/2006/relationships/webSettings" Target="webSettings.xml"/><Relationship Id="rId12" Type="http://schemas.openxmlformats.org/officeDocument/2006/relationships/image" Target="media/image2.jpeg"/><Relationship Id="rId17" Type="http://schemas.openxmlformats.org/officeDocument/2006/relationships/hyperlink" Target="http://roboting.ru/1902-ruki-dlya-robotov" TargetMode="External"/><Relationship Id="rId25" Type="http://schemas.openxmlformats.org/officeDocument/2006/relationships/image" Target="media/image5.jpeg"/><Relationship Id="rId33" Type="http://schemas.openxmlformats.org/officeDocument/2006/relationships/image" Target="media/image13.jpeg"/><Relationship Id="rId38" Type="http://schemas.openxmlformats.org/officeDocument/2006/relationships/image" Target="media/image18.jpeg"/><Relationship Id="rId46" Type="http://schemas.openxmlformats.org/officeDocument/2006/relationships/image" Target="media/image26.jpeg"/><Relationship Id="rId2" Type="http://schemas.openxmlformats.org/officeDocument/2006/relationships/customXml" Target="../customXml/item2.xml"/><Relationship Id="rId16" Type="http://schemas.openxmlformats.org/officeDocument/2006/relationships/hyperlink" Target="https://ru.wikipedia.org/wiki/&#1057;&#1077;&#1088;&#1074;&#1086;&#1087;&#1088;&#1080;&#1074;&#1086;&#1076;" TargetMode="External"/><Relationship Id="rId20" Type="http://schemas.openxmlformats.org/officeDocument/2006/relationships/hyperlink" Target="https://www.dns-shop.ru/" TargetMode="External"/><Relationship Id="rId29" Type="http://schemas.openxmlformats.org/officeDocument/2006/relationships/image" Target="media/image9.jpeg"/><Relationship Id="rId41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1.jpeg"/><Relationship Id="rId24" Type="http://schemas.openxmlformats.org/officeDocument/2006/relationships/image" Target="media/image4.jpeg"/><Relationship Id="rId32" Type="http://schemas.openxmlformats.org/officeDocument/2006/relationships/image" Target="media/image12.jpeg"/><Relationship Id="rId37" Type="http://schemas.openxmlformats.org/officeDocument/2006/relationships/image" Target="media/image17.jpeg"/><Relationship Id="rId40" Type="http://schemas.openxmlformats.org/officeDocument/2006/relationships/image" Target="media/image20.jpeg"/><Relationship Id="rId45" Type="http://schemas.openxmlformats.org/officeDocument/2006/relationships/image" Target="media/image25.jpeg"/><Relationship Id="rId5" Type="http://schemas.openxmlformats.org/officeDocument/2006/relationships/styles" Target="styles.xml"/><Relationship Id="rId15" Type="http://schemas.openxmlformats.org/officeDocument/2006/relationships/hyperlink" Target="https://ru.wikipedia.org/wiki/&#1052;&#1091;&#1083;&#1100;&#1090;&#1080;&#1084;&#1077;&#1090;&#1088;" TargetMode="External"/><Relationship Id="rId23" Type="http://schemas.openxmlformats.org/officeDocument/2006/relationships/hyperlink" Target="https://www.tixer.ru/" TargetMode="External"/><Relationship Id="rId28" Type="http://schemas.openxmlformats.org/officeDocument/2006/relationships/image" Target="media/image8.jpeg"/><Relationship Id="rId36" Type="http://schemas.openxmlformats.org/officeDocument/2006/relationships/image" Target="media/image16.jpeg"/><Relationship Id="rId49" Type="http://schemas.openxmlformats.org/officeDocument/2006/relationships/footer" Target="footer2.xml"/><Relationship Id="rId10" Type="http://schemas.openxmlformats.org/officeDocument/2006/relationships/hyperlink" Target="http://roboting.ru/uploads/posts/2014-12/1419515143_12robothandcreditcard620px-14163451368011.jpg" TargetMode="External"/><Relationship Id="rId19" Type="http://schemas.openxmlformats.org/officeDocument/2006/relationships/hyperlink" Target="https://www.dns-shop.ru/" TargetMode="External"/><Relationship Id="rId31" Type="http://schemas.openxmlformats.org/officeDocument/2006/relationships/image" Target="media/image11.jpeg"/><Relationship Id="rId44" Type="http://schemas.openxmlformats.org/officeDocument/2006/relationships/image" Target="media/image24.jpe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hyperlink" Target="http://amperka.ru/product/iskra-neo" TargetMode="External"/><Relationship Id="rId22" Type="http://schemas.openxmlformats.org/officeDocument/2006/relationships/hyperlink" Target="https://www.tixer.ru/" TargetMode="External"/><Relationship Id="rId27" Type="http://schemas.openxmlformats.org/officeDocument/2006/relationships/image" Target="media/image7.png"/><Relationship Id="rId30" Type="http://schemas.openxmlformats.org/officeDocument/2006/relationships/image" Target="media/image10.jpeg"/><Relationship Id="rId35" Type="http://schemas.openxmlformats.org/officeDocument/2006/relationships/image" Target="media/image15.jpeg"/><Relationship Id="rId43" Type="http://schemas.openxmlformats.org/officeDocument/2006/relationships/image" Target="media/image23.jpeg"/><Relationship Id="rId48" Type="http://schemas.openxmlformats.org/officeDocument/2006/relationships/footer" Target="footer1.xml"/><Relationship Id="rId8" Type="http://schemas.openxmlformats.org/officeDocument/2006/relationships/footnotes" Target="footnotes.xml"/><Relationship Id="rId51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1042;&#1083;&#1072;&#1076;&#1080;&#1084;&#1080;&#1088;\AppData\Roaming\Microsoft\&#1064;&#1072;&#1073;&#1083;&#1086;&#1085;&#1099;\&#1056;&#1077;&#1092;&#1077;&#1088;&#1072;&#1090;%20&#1089;%20&#1092;&#1086;&#1090;&#1086;&#1086;&#1073;&#1083;&#1086;&#1078;&#1082;&#1086;&#1081;.dotx" TargetMode="External"/></Relationships>
</file>

<file path=word/theme/theme1.xml><?xml version="1.0" encoding="utf-8"?>
<a:theme xmlns:a="http://schemas.openxmlformats.org/drawingml/2006/main" name="Student Report">
  <a:themeElements>
    <a:clrScheme name="Report">
      <a:dk1>
        <a:sysClr val="windowText" lastClr="000000"/>
      </a:dk1>
      <a:lt1>
        <a:sysClr val="window" lastClr="FFFFFF"/>
      </a:lt1>
      <a:dk2>
        <a:srgbClr val="4E5B6F"/>
      </a:dk2>
      <a:lt2>
        <a:srgbClr val="D6ECFF"/>
      </a:lt2>
      <a:accent1>
        <a:srgbClr val="00A0B8"/>
      </a:accent1>
      <a:accent2>
        <a:srgbClr val="EA157A"/>
      </a:accent2>
      <a:accent3>
        <a:srgbClr val="FEB80A"/>
      </a:accent3>
      <a:accent4>
        <a:srgbClr val="00ADDC"/>
      </a:accent4>
      <a:accent5>
        <a:srgbClr val="738AC8"/>
      </a:accent5>
      <a:accent6>
        <a:srgbClr val="1AB39F"/>
      </a:accent6>
      <a:hlink>
        <a:srgbClr val="EB8803"/>
      </a:hlink>
      <a:folHlink>
        <a:srgbClr val="5F7791"/>
      </a:folHlink>
    </a:clrScheme>
    <a:fontScheme name="Paper">
      <a:maj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onstantia"/>
        <a:ea typeface=""/>
        <a:cs typeface=""/>
        <a:font script="Jpan" typeface="HG明朝E"/>
        <a:font script="Hang" typeface="궁서"/>
        <a:font script="Hans" typeface="华文新魏"/>
        <a:font script="Hant" typeface="標楷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2.xml><?xml version="1.0" encoding="utf-8"?>
<?mso-contentType ?>
<FormTemplates xmlns="http://schemas.microsoft.com/sharepoint/v3/contenttype/forms">
  <Display>DocumentLibraryForm</Display>
  <Edit>AssetEditForm</Edit>
  <New>DocumentLibraryForm</New>
</FormTemplates>
</file>

<file path=customXml/item3.xml><?xml version="1.0" encoding="utf-8"?>
<b:Sources xmlns:b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1997F7A1-B6D5-4B12-9F70-4E7DA55F1732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FB3CAEDD-35A0-461F-9E1D-2BECD4705D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Реферат с фотообложкой</Template>
  <TotalTime>0</TotalTime>
  <Pages>29</Pages>
  <Words>2779</Words>
  <Characters>15844</Characters>
  <Application>Microsoft Office Word</Application>
  <DocSecurity>0</DocSecurity>
  <Lines>132</Lines>
  <Paragraphs>37</Paragraphs>
  <ScaleCrop>false</ScaleCrop>
  <HeadingPairs>
    <vt:vector size="6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  <vt:variant>
        <vt:lpstr>Headings</vt:lpstr>
      </vt:variant>
      <vt:variant>
        <vt:i4>5</vt:i4>
      </vt:variant>
    </vt:vector>
  </HeadingPairs>
  <TitlesOfParts>
    <vt:vector size="7" baseType="lpstr">
      <vt:lpstr/>
      <vt:lpstr/>
      <vt:lpstr>&lt;Незамедлительное начало работы</vt:lpstr>
      <vt:lpstr>Великолепное оформление</vt:lpstr>
      <vt:lpstr>Последний штрих</vt:lpstr>
      <vt:lpstr>    Добавление оглавления</vt:lpstr>
      <vt:lpstr>    Добавление списка литературы</vt:lpstr>
    </vt:vector>
  </TitlesOfParts>
  <Company/>
  <LinksUpToDate>false</LinksUpToDate>
  <CharactersWithSpaces>18586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Владимир Костечко</dc:creator>
  <cp:lastModifiedBy>Звезда</cp:lastModifiedBy>
  <cp:revision>2</cp:revision>
  <cp:lastPrinted>2016-04-27T14:57:00Z</cp:lastPrinted>
  <dcterms:created xsi:type="dcterms:W3CDTF">2016-04-27T20:21:00Z</dcterms:created>
  <dcterms:modified xsi:type="dcterms:W3CDTF">2016-04-27T20:21:00Z</dcterms:modified>
  <cp:version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TC028350589991</vt:lpwstr>
  </property>
</Properties>
</file>